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7CD53" w14:textId="77777777" w:rsidR="00FF0BB8" w:rsidRDefault="00FF0BB8" w:rsidP="00FF0BB8">
      <w:pPr>
        <w:spacing w:line="300" w:lineRule="exact"/>
        <w:ind w:right="926"/>
        <w:outlineLvl w:val="0"/>
        <w:rPr>
          <w:rFonts w:ascii="Arial" w:hAnsi="Arial" w:cs="Arial"/>
          <w:b/>
          <w:bCs/>
          <w:color w:val="35B018"/>
          <w:sz w:val="48"/>
          <w:szCs w:val="48"/>
        </w:rPr>
      </w:pPr>
      <w:bookmarkStart w:id="0" w:name="_GoBack"/>
      <w:bookmarkEnd w:id="0"/>
    </w:p>
    <w:p w14:paraId="522CC071" w14:textId="77777777" w:rsidR="00A24952" w:rsidRPr="00E109BF" w:rsidRDefault="00A24952" w:rsidP="00FF0BB8">
      <w:pPr>
        <w:spacing w:line="300" w:lineRule="exact"/>
        <w:ind w:right="926"/>
        <w:outlineLvl w:val="0"/>
        <w:rPr>
          <w:rFonts w:ascii="Arial" w:hAnsi="Arial" w:cs="Arial"/>
          <w:b/>
          <w:bCs/>
          <w:color w:val="35B018"/>
          <w:sz w:val="48"/>
          <w:szCs w:val="48"/>
        </w:rPr>
      </w:pPr>
    </w:p>
    <w:p w14:paraId="19DFA058" w14:textId="77777777" w:rsidR="00197648" w:rsidRPr="002110D9" w:rsidRDefault="00BE06BA" w:rsidP="00197648">
      <w:pPr>
        <w:spacing w:line="300" w:lineRule="exact"/>
        <w:ind w:right="926"/>
        <w:jc w:val="center"/>
        <w:outlineLvl w:val="0"/>
        <w:rPr>
          <w:rFonts w:ascii="Arial" w:hAnsi="Arial" w:cs="Arial"/>
          <w:b/>
          <w:bCs/>
          <w:i/>
          <w:iCs/>
          <w:sz w:val="32"/>
          <w:szCs w:val="32"/>
        </w:rPr>
      </w:pPr>
      <w:sdt>
        <w:sdtPr>
          <w:rPr>
            <w:rFonts w:ascii="Arial" w:hAnsi="Arial" w:cs="Arial"/>
            <w:b/>
            <w:bCs/>
            <w:i/>
            <w:iCs/>
            <w:color w:val="007B4E"/>
            <w:sz w:val="32"/>
            <w:szCs w:val="32"/>
          </w:rPr>
          <w:id w:val="-1047832102"/>
          <w:placeholder>
            <w:docPart w:val="E9073036B2FE44C680A9E31597985CAB"/>
          </w:placeholder>
          <w:text/>
        </w:sdtPr>
        <w:sdtEndPr/>
        <w:sdtContent>
          <w:r w:rsidR="00D3795D">
            <w:rPr>
              <w:rFonts w:ascii="Arial" w:hAnsi="Arial" w:cs="Arial"/>
              <w:b/>
              <w:bCs/>
              <w:i/>
              <w:iCs/>
              <w:color w:val="007B4E"/>
              <w:sz w:val="32"/>
              <w:szCs w:val="32"/>
            </w:rPr>
            <w:t xml:space="preserve">PTA </w:t>
          </w:r>
          <w:r w:rsidR="00AF43D8">
            <w:rPr>
              <w:rFonts w:ascii="Arial" w:hAnsi="Arial" w:cs="Arial"/>
              <w:b/>
              <w:bCs/>
              <w:i/>
              <w:iCs/>
              <w:color w:val="007B4E"/>
              <w:sz w:val="32"/>
              <w:szCs w:val="32"/>
            </w:rPr>
            <w:t>(Groene) Marketing KV 15</w:t>
          </w:r>
          <w:r w:rsidR="00197648">
            <w:rPr>
              <w:rFonts w:ascii="Arial" w:hAnsi="Arial" w:cs="Arial"/>
              <w:b/>
              <w:bCs/>
              <w:i/>
              <w:iCs/>
              <w:color w:val="007B4E"/>
              <w:sz w:val="32"/>
              <w:szCs w:val="32"/>
            </w:rPr>
            <w:t xml:space="preserve">                          Versie 2020 </w:t>
          </w:r>
        </w:sdtContent>
      </w:sdt>
    </w:p>
    <w:p w14:paraId="33171C06" w14:textId="77777777" w:rsidR="00FF0BB8" w:rsidRPr="00A24952" w:rsidRDefault="00FF0BB8" w:rsidP="00A24952">
      <w:pPr>
        <w:spacing w:line="300" w:lineRule="exact"/>
        <w:ind w:right="926"/>
        <w:outlineLvl w:val="0"/>
        <w:rPr>
          <w:rFonts w:ascii="Arial" w:hAnsi="Arial" w:cs="Arial"/>
          <w:b/>
          <w:bCs/>
          <w:color w:val="35B018"/>
          <w:sz w:val="48"/>
          <w:szCs w:val="48"/>
        </w:rPr>
      </w:pPr>
    </w:p>
    <w:p w14:paraId="189AD3AB" w14:textId="77777777" w:rsidR="00A24952" w:rsidRDefault="00603AFD" w:rsidP="004A28F2">
      <w:pPr>
        <w:tabs>
          <w:tab w:val="left" w:pos="2410"/>
        </w:tabs>
        <w:spacing w:line="360" w:lineRule="auto"/>
        <w:ind w:right="926"/>
        <w:outlineLvl w:val="0"/>
        <w:rPr>
          <w:rFonts w:ascii="Arial" w:hAnsi="Arial" w:cs="Arial"/>
          <w:i/>
          <w:iCs/>
          <w:color w:val="E47338"/>
          <w:sz w:val="28"/>
          <w:szCs w:val="22"/>
        </w:rPr>
      </w:pPr>
      <w:r>
        <w:rPr>
          <w:rFonts w:ascii="Arial" w:hAnsi="Arial" w:cs="Arial"/>
          <w:i/>
          <w:iCs/>
          <w:noProof/>
          <w:color w:val="E47338"/>
          <w:sz w:val="28"/>
          <w:szCs w:val="22"/>
          <w:lang w:eastAsia="nl-NL"/>
        </w:rPr>
        <w:drawing>
          <wp:inline distT="0" distB="0" distL="0" distR="0" wp14:anchorId="5F4B480A" wp14:editId="66179567">
            <wp:extent cx="6209665" cy="4091940"/>
            <wp:effectExtent l="0" t="0" r="635"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oene marketing.jpg"/>
                    <pic:cNvPicPr/>
                  </pic:nvPicPr>
                  <pic:blipFill>
                    <a:blip r:embed="rId11">
                      <a:extLst>
                        <a:ext uri="{28A0092B-C50C-407E-A947-70E740481C1C}">
                          <a14:useLocalDpi xmlns:a14="http://schemas.microsoft.com/office/drawing/2010/main" val="0"/>
                        </a:ext>
                      </a:extLst>
                    </a:blip>
                    <a:stretch>
                      <a:fillRect/>
                    </a:stretch>
                  </pic:blipFill>
                  <pic:spPr>
                    <a:xfrm>
                      <a:off x="0" y="0"/>
                      <a:ext cx="6209665" cy="4091940"/>
                    </a:xfrm>
                    <a:prstGeom prst="rect">
                      <a:avLst/>
                    </a:prstGeom>
                  </pic:spPr>
                </pic:pic>
              </a:graphicData>
            </a:graphic>
          </wp:inline>
        </w:drawing>
      </w:r>
    </w:p>
    <w:p w14:paraId="06B71786" w14:textId="77777777" w:rsidR="00A46D6C" w:rsidRDefault="00A46D6C" w:rsidP="004A28F2">
      <w:pPr>
        <w:tabs>
          <w:tab w:val="left" w:pos="2410"/>
        </w:tabs>
        <w:spacing w:line="360" w:lineRule="auto"/>
        <w:ind w:right="926"/>
        <w:outlineLvl w:val="0"/>
        <w:rPr>
          <w:rFonts w:ascii="Arial" w:hAnsi="Arial" w:cs="Arial"/>
          <w:i/>
          <w:iCs/>
          <w:color w:val="E47338"/>
          <w:sz w:val="28"/>
          <w:szCs w:val="22"/>
        </w:rPr>
      </w:pPr>
    </w:p>
    <w:p w14:paraId="390E1F56" w14:textId="77777777" w:rsidR="00A46D6C" w:rsidRDefault="00A46D6C" w:rsidP="004A28F2">
      <w:pPr>
        <w:tabs>
          <w:tab w:val="left" w:pos="2410"/>
        </w:tabs>
        <w:spacing w:line="360" w:lineRule="auto"/>
        <w:ind w:right="926"/>
        <w:outlineLvl w:val="0"/>
        <w:rPr>
          <w:rFonts w:ascii="Arial" w:hAnsi="Arial" w:cs="Arial"/>
          <w:i/>
          <w:iCs/>
          <w:color w:val="E47338"/>
          <w:sz w:val="28"/>
          <w:szCs w:val="22"/>
        </w:rPr>
      </w:pPr>
    </w:p>
    <w:p w14:paraId="6DD4EDCC" w14:textId="77777777" w:rsidR="00A46D6C" w:rsidRDefault="00A46D6C" w:rsidP="004A28F2">
      <w:pPr>
        <w:tabs>
          <w:tab w:val="left" w:pos="2410"/>
        </w:tabs>
        <w:spacing w:line="360" w:lineRule="auto"/>
        <w:ind w:right="926"/>
        <w:outlineLvl w:val="0"/>
        <w:rPr>
          <w:rFonts w:ascii="Arial" w:hAnsi="Arial" w:cs="Arial"/>
          <w:i/>
          <w:iCs/>
          <w:color w:val="E47338"/>
          <w:sz w:val="28"/>
          <w:szCs w:val="22"/>
        </w:rPr>
      </w:pPr>
    </w:p>
    <w:p w14:paraId="1CB396DC" w14:textId="77777777" w:rsidR="00A46D6C" w:rsidRDefault="00A46D6C" w:rsidP="004A28F2">
      <w:pPr>
        <w:tabs>
          <w:tab w:val="left" w:pos="2410"/>
        </w:tabs>
        <w:spacing w:line="360" w:lineRule="auto"/>
        <w:ind w:right="926"/>
        <w:outlineLvl w:val="0"/>
        <w:rPr>
          <w:rFonts w:ascii="Arial" w:hAnsi="Arial" w:cs="Arial"/>
          <w:i/>
          <w:iCs/>
          <w:color w:val="E47338"/>
          <w:sz w:val="28"/>
          <w:szCs w:val="22"/>
        </w:rPr>
      </w:pPr>
    </w:p>
    <w:p w14:paraId="30AF3131" w14:textId="77777777" w:rsidR="00A46D6C" w:rsidRDefault="00A46D6C" w:rsidP="004A28F2">
      <w:pPr>
        <w:tabs>
          <w:tab w:val="left" w:pos="2410"/>
        </w:tabs>
        <w:spacing w:line="360" w:lineRule="auto"/>
        <w:ind w:right="926"/>
        <w:outlineLvl w:val="0"/>
        <w:rPr>
          <w:rFonts w:ascii="Arial" w:hAnsi="Arial" w:cs="Arial"/>
          <w:i/>
          <w:iCs/>
          <w:color w:val="E47338"/>
          <w:sz w:val="28"/>
          <w:szCs w:val="22"/>
        </w:rPr>
      </w:pPr>
    </w:p>
    <w:p w14:paraId="4BFEF247" w14:textId="77777777" w:rsidR="00A46D6C" w:rsidRDefault="00A46D6C" w:rsidP="004A28F2">
      <w:pPr>
        <w:tabs>
          <w:tab w:val="left" w:pos="2410"/>
        </w:tabs>
        <w:spacing w:line="360" w:lineRule="auto"/>
        <w:ind w:right="926"/>
        <w:outlineLvl w:val="0"/>
        <w:rPr>
          <w:rFonts w:ascii="Arial" w:hAnsi="Arial" w:cs="Arial"/>
          <w:i/>
          <w:iCs/>
          <w:color w:val="E47338"/>
          <w:sz w:val="28"/>
          <w:szCs w:val="22"/>
        </w:rPr>
      </w:pPr>
    </w:p>
    <w:p w14:paraId="0EA16098" w14:textId="77777777" w:rsidR="00FF49CB" w:rsidRPr="00197648" w:rsidRDefault="00477E99" w:rsidP="004A28F2">
      <w:pPr>
        <w:tabs>
          <w:tab w:val="left" w:pos="2410"/>
        </w:tabs>
        <w:spacing w:line="360" w:lineRule="auto"/>
        <w:ind w:right="926"/>
        <w:outlineLvl w:val="0"/>
        <w:rPr>
          <w:rFonts w:ascii="Arial" w:hAnsi="Arial" w:cs="Arial"/>
          <w:sz w:val="28"/>
          <w:szCs w:val="22"/>
        </w:rPr>
      </w:pPr>
      <w:r w:rsidRPr="00197648">
        <w:rPr>
          <w:rFonts w:ascii="Arial" w:hAnsi="Arial" w:cs="Arial"/>
          <w:i/>
          <w:iCs/>
          <w:color w:val="E47338"/>
          <w:sz w:val="28"/>
          <w:szCs w:val="22"/>
        </w:rPr>
        <w:t>Clusius College Castricum</w:t>
      </w:r>
      <w:r w:rsidR="00FF49CB" w:rsidRPr="00197648">
        <w:rPr>
          <w:rFonts w:ascii="Arial" w:hAnsi="Arial" w:cs="Arial"/>
          <w:i/>
          <w:iCs/>
          <w:color w:val="E47338"/>
          <w:sz w:val="28"/>
          <w:szCs w:val="22"/>
        </w:rPr>
        <w:br/>
      </w:r>
      <w:r w:rsidR="00FF49CB" w:rsidRPr="00197648">
        <w:rPr>
          <w:rFonts w:ascii="Arial" w:hAnsi="Arial" w:cs="Arial"/>
          <w:sz w:val="28"/>
          <w:szCs w:val="22"/>
        </w:rPr>
        <w:t>Naam leerling:</w:t>
      </w:r>
      <w:r w:rsidR="00FF49CB" w:rsidRPr="00197648">
        <w:rPr>
          <w:rFonts w:ascii="Arial" w:hAnsi="Arial" w:cs="Arial"/>
          <w:sz w:val="28"/>
          <w:szCs w:val="22"/>
        </w:rPr>
        <w:tab/>
      </w:r>
    </w:p>
    <w:p w14:paraId="60034FAE" w14:textId="77777777" w:rsidR="00FF49CB" w:rsidRPr="00197648" w:rsidRDefault="00FF49CB" w:rsidP="004A28F2">
      <w:pPr>
        <w:tabs>
          <w:tab w:val="left" w:pos="2410"/>
        </w:tabs>
        <w:spacing w:line="360" w:lineRule="auto"/>
        <w:rPr>
          <w:rFonts w:ascii="Arial" w:hAnsi="Arial" w:cs="Arial"/>
          <w:sz w:val="28"/>
          <w:szCs w:val="22"/>
        </w:rPr>
      </w:pPr>
      <w:r w:rsidRPr="00197648">
        <w:rPr>
          <w:rFonts w:ascii="Arial" w:hAnsi="Arial" w:cs="Arial"/>
          <w:sz w:val="28"/>
          <w:szCs w:val="22"/>
        </w:rPr>
        <w:t>Klas:</w:t>
      </w:r>
      <w:r w:rsidRPr="00197648">
        <w:rPr>
          <w:rFonts w:ascii="Arial" w:hAnsi="Arial" w:cs="Arial"/>
          <w:sz w:val="28"/>
          <w:szCs w:val="22"/>
        </w:rPr>
        <w:tab/>
      </w:r>
    </w:p>
    <w:p w14:paraId="7A14A358" w14:textId="77777777" w:rsidR="00FF49CB" w:rsidRPr="00197648" w:rsidRDefault="00FF49CB" w:rsidP="004A28F2">
      <w:pPr>
        <w:tabs>
          <w:tab w:val="left" w:pos="2410"/>
        </w:tabs>
        <w:spacing w:line="360" w:lineRule="auto"/>
        <w:rPr>
          <w:rFonts w:ascii="Arial" w:hAnsi="Arial" w:cs="Arial"/>
          <w:sz w:val="28"/>
          <w:szCs w:val="22"/>
        </w:rPr>
      </w:pPr>
      <w:r w:rsidRPr="00197648">
        <w:rPr>
          <w:rFonts w:ascii="Arial" w:hAnsi="Arial" w:cs="Arial"/>
          <w:sz w:val="28"/>
          <w:szCs w:val="22"/>
        </w:rPr>
        <w:t>Datum:</w:t>
      </w:r>
      <w:r w:rsidRPr="00197648">
        <w:rPr>
          <w:rFonts w:ascii="Arial" w:hAnsi="Arial" w:cs="Arial"/>
          <w:sz w:val="28"/>
          <w:szCs w:val="22"/>
        </w:rPr>
        <w:tab/>
      </w:r>
    </w:p>
    <w:p w14:paraId="04CB5EB5" w14:textId="77777777" w:rsidR="00FF49CB" w:rsidRPr="00E109BF" w:rsidRDefault="00FF49CB" w:rsidP="00C031A9">
      <w:pPr>
        <w:spacing w:line="300" w:lineRule="exact"/>
        <w:ind w:left="1440" w:right="926"/>
        <w:outlineLvl w:val="0"/>
        <w:rPr>
          <w:rFonts w:ascii="Arial" w:hAnsi="Arial" w:cs="Arial"/>
          <w:color w:val="AFCA52"/>
          <w:sz w:val="22"/>
          <w:szCs w:val="22"/>
        </w:rPr>
      </w:pPr>
      <w:r w:rsidRPr="00E109BF">
        <w:rPr>
          <w:rFonts w:ascii="Arial" w:hAnsi="Arial" w:cs="Arial"/>
          <w:b/>
          <w:bCs/>
          <w:sz w:val="22"/>
          <w:szCs w:val="22"/>
        </w:rPr>
        <w:br w:type="page"/>
      </w:r>
    </w:p>
    <w:p w14:paraId="08FD036C" w14:textId="77777777" w:rsidR="00FF49CB" w:rsidRPr="00FB6B50" w:rsidRDefault="00FF49CB" w:rsidP="00D3795D">
      <w:pPr>
        <w:spacing w:line="300" w:lineRule="exact"/>
        <w:outlineLvl w:val="0"/>
        <w:rPr>
          <w:rFonts w:ascii="Arial" w:hAnsi="Arial" w:cs="Arial"/>
          <w:sz w:val="32"/>
          <w:szCs w:val="32"/>
        </w:rPr>
      </w:pPr>
      <w:r w:rsidRPr="00FB6B50">
        <w:rPr>
          <w:rFonts w:ascii="Arial" w:hAnsi="Arial" w:cs="Arial"/>
          <w:sz w:val="32"/>
          <w:szCs w:val="32"/>
        </w:rPr>
        <w:lastRenderedPageBreak/>
        <w:t>Inhoudsopgave</w:t>
      </w:r>
    </w:p>
    <w:p w14:paraId="6D790C84" w14:textId="77777777" w:rsidR="00FF49CB" w:rsidRPr="00E109BF" w:rsidRDefault="00FF49CB" w:rsidP="007F0CFA">
      <w:pPr>
        <w:spacing w:line="300" w:lineRule="exact"/>
        <w:ind w:left="1440"/>
        <w:rPr>
          <w:rFonts w:ascii="Arial" w:hAnsi="Arial" w:cs="Arial"/>
        </w:rPr>
      </w:pPr>
    </w:p>
    <w:p w14:paraId="57E20C54" w14:textId="77777777" w:rsidR="00843584" w:rsidRPr="00FB6B50" w:rsidRDefault="00843584" w:rsidP="00843584">
      <w:pPr>
        <w:rPr>
          <w:rFonts w:ascii="Arial" w:hAnsi="Arial" w:cs="Arial"/>
          <w:sz w:val="28"/>
          <w:szCs w:val="28"/>
        </w:rPr>
      </w:pPr>
    </w:p>
    <w:p w14:paraId="15FFCD68" w14:textId="77777777" w:rsidR="00843584" w:rsidRPr="00FB6B50" w:rsidRDefault="00843584" w:rsidP="00FB6B50">
      <w:pPr>
        <w:pStyle w:val="Lijstalinea"/>
        <w:numPr>
          <w:ilvl w:val="0"/>
          <w:numId w:val="2"/>
        </w:numPr>
        <w:spacing w:line="360" w:lineRule="auto"/>
        <w:ind w:left="360"/>
        <w:rPr>
          <w:rFonts w:ascii="Arial" w:hAnsi="Arial" w:cs="Arial"/>
          <w:sz w:val="28"/>
          <w:szCs w:val="28"/>
        </w:rPr>
      </w:pPr>
      <w:r w:rsidRPr="00FB6B50">
        <w:rPr>
          <w:rFonts w:ascii="Arial" w:hAnsi="Arial" w:cs="Arial"/>
          <w:sz w:val="28"/>
          <w:szCs w:val="28"/>
        </w:rPr>
        <w:t xml:space="preserve">Voordat je begint </w:t>
      </w:r>
    </w:p>
    <w:p w14:paraId="1177CEEC" w14:textId="77777777" w:rsidR="00C020F3" w:rsidRPr="00FB6B50" w:rsidRDefault="00C020F3" w:rsidP="00FB6B50">
      <w:pPr>
        <w:pStyle w:val="Lijstalinea"/>
        <w:numPr>
          <w:ilvl w:val="0"/>
          <w:numId w:val="2"/>
        </w:numPr>
        <w:spacing w:line="360" w:lineRule="auto"/>
        <w:ind w:left="360"/>
        <w:rPr>
          <w:rFonts w:ascii="Arial" w:hAnsi="Arial" w:cs="Arial"/>
          <w:sz w:val="28"/>
          <w:szCs w:val="28"/>
        </w:rPr>
      </w:pPr>
      <w:r w:rsidRPr="00FB6B50">
        <w:rPr>
          <w:rFonts w:ascii="Arial" w:hAnsi="Arial" w:cs="Arial"/>
          <w:sz w:val="28"/>
          <w:szCs w:val="28"/>
        </w:rPr>
        <w:t>De opdracht</w:t>
      </w:r>
    </w:p>
    <w:p w14:paraId="3C49F9CB" w14:textId="77777777" w:rsidR="00CF734B" w:rsidRPr="00FB6B50" w:rsidRDefault="00FB6B50" w:rsidP="00FB6B50">
      <w:pPr>
        <w:pStyle w:val="Lijstalinea"/>
        <w:numPr>
          <w:ilvl w:val="0"/>
          <w:numId w:val="2"/>
        </w:numPr>
        <w:spacing w:line="360" w:lineRule="auto"/>
        <w:ind w:left="360"/>
        <w:rPr>
          <w:rFonts w:ascii="Arial" w:hAnsi="Arial" w:cs="Arial"/>
          <w:sz w:val="28"/>
          <w:szCs w:val="28"/>
        </w:rPr>
      </w:pPr>
      <w:r w:rsidRPr="00FB6B50">
        <w:rPr>
          <w:rFonts w:ascii="Arial" w:hAnsi="Arial" w:cs="Arial"/>
          <w:sz w:val="28"/>
          <w:szCs w:val="28"/>
        </w:rPr>
        <w:t xml:space="preserve">Welke stappen moet ik zetten </w:t>
      </w:r>
    </w:p>
    <w:p w14:paraId="7D00B436" w14:textId="77777777" w:rsidR="00FB6B50" w:rsidRDefault="00FB6B50" w:rsidP="00FB6B50">
      <w:pPr>
        <w:pStyle w:val="Lijstalinea"/>
        <w:numPr>
          <w:ilvl w:val="0"/>
          <w:numId w:val="2"/>
        </w:numPr>
        <w:spacing w:line="360" w:lineRule="auto"/>
        <w:ind w:left="360"/>
        <w:rPr>
          <w:rFonts w:ascii="Arial" w:hAnsi="Arial" w:cs="Arial"/>
          <w:sz w:val="28"/>
          <w:szCs w:val="28"/>
        </w:rPr>
      </w:pPr>
      <w:r w:rsidRPr="00FB6B50">
        <w:rPr>
          <w:rFonts w:ascii="Arial" w:hAnsi="Arial" w:cs="Arial"/>
          <w:sz w:val="28"/>
          <w:szCs w:val="28"/>
        </w:rPr>
        <w:t>Wat heb ik nodig?</w:t>
      </w:r>
    </w:p>
    <w:p w14:paraId="1F0E8929" w14:textId="77777777" w:rsidR="00A46D6C" w:rsidRPr="00FB6B50" w:rsidRDefault="00A46D6C" w:rsidP="00FB6B50">
      <w:pPr>
        <w:pStyle w:val="Lijstalinea"/>
        <w:numPr>
          <w:ilvl w:val="0"/>
          <w:numId w:val="2"/>
        </w:numPr>
        <w:spacing w:line="360" w:lineRule="auto"/>
        <w:ind w:left="360"/>
        <w:rPr>
          <w:rFonts w:ascii="Arial" w:hAnsi="Arial" w:cs="Arial"/>
          <w:sz w:val="28"/>
          <w:szCs w:val="28"/>
        </w:rPr>
      </w:pPr>
      <w:r>
        <w:rPr>
          <w:rFonts w:ascii="Arial" w:hAnsi="Arial" w:cs="Arial"/>
          <w:sz w:val="28"/>
          <w:szCs w:val="28"/>
        </w:rPr>
        <w:t>Beoordeling</w:t>
      </w:r>
    </w:p>
    <w:p w14:paraId="0BB0A205" w14:textId="77777777" w:rsidR="00FB6B50" w:rsidRPr="00FB6B50" w:rsidRDefault="00FB6B50" w:rsidP="00FB6B50">
      <w:pPr>
        <w:pStyle w:val="Lijstalinea"/>
        <w:numPr>
          <w:ilvl w:val="0"/>
          <w:numId w:val="2"/>
        </w:numPr>
        <w:spacing w:line="360" w:lineRule="auto"/>
        <w:ind w:left="360"/>
        <w:rPr>
          <w:rFonts w:ascii="Arial" w:hAnsi="Arial" w:cs="Arial"/>
          <w:sz w:val="28"/>
          <w:szCs w:val="28"/>
        </w:rPr>
      </w:pPr>
      <w:r w:rsidRPr="00FB6B50">
        <w:rPr>
          <w:rFonts w:ascii="Arial" w:hAnsi="Arial" w:cs="Arial"/>
          <w:sz w:val="28"/>
          <w:szCs w:val="28"/>
        </w:rPr>
        <w:t>Les en vrijheid</w:t>
      </w:r>
    </w:p>
    <w:p w14:paraId="12444F2B" w14:textId="77777777" w:rsidR="00FB6B50" w:rsidRPr="00FB6B50" w:rsidRDefault="00FB6B50" w:rsidP="00FB6B50">
      <w:pPr>
        <w:pStyle w:val="Lijstalinea"/>
        <w:numPr>
          <w:ilvl w:val="0"/>
          <w:numId w:val="2"/>
        </w:numPr>
        <w:spacing w:line="360" w:lineRule="auto"/>
        <w:ind w:left="360"/>
        <w:rPr>
          <w:rFonts w:ascii="Arial" w:hAnsi="Arial" w:cs="Arial"/>
          <w:sz w:val="28"/>
          <w:szCs w:val="28"/>
        </w:rPr>
      </w:pPr>
      <w:r w:rsidRPr="00FB6B50">
        <w:rPr>
          <w:rFonts w:ascii="Arial" w:hAnsi="Arial" w:cs="Arial"/>
          <w:sz w:val="28"/>
          <w:szCs w:val="28"/>
        </w:rPr>
        <w:t>Reflecteren na de les</w:t>
      </w:r>
    </w:p>
    <w:p w14:paraId="619DE4AF" w14:textId="77777777" w:rsidR="00CF734B" w:rsidRPr="00812BB2" w:rsidRDefault="00CF734B" w:rsidP="00CF734B">
      <w:pPr>
        <w:pStyle w:val="Lijstalinea"/>
        <w:ind w:left="360"/>
        <w:rPr>
          <w:rFonts w:ascii="Arial" w:hAnsi="Arial" w:cs="Arial"/>
          <w:szCs w:val="22"/>
        </w:rPr>
      </w:pPr>
    </w:p>
    <w:p w14:paraId="015AF308" w14:textId="77777777" w:rsidR="008D2B6C" w:rsidRPr="00E109BF" w:rsidRDefault="00A46D6C">
      <w:pPr>
        <w:rPr>
          <w:rFonts w:ascii="Arial" w:hAnsi="Arial" w:cs="Arial"/>
          <w:sz w:val="28"/>
          <w:szCs w:val="28"/>
        </w:rPr>
      </w:pPr>
      <w:r>
        <w:rPr>
          <w:rFonts w:ascii="Arial" w:hAnsi="Arial" w:cs="Arial"/>
          <w:noProof/>
          <w:sz w:val="28"/>
          <w:szCs w:val="28"/>
          <w:lang w:eastAsia="nl-NL"/>
        </w:rPr>
        <w:drawing>
          <wp:anchor distT="0" distB="0" distL="114300" distR="114300" simplePos="0" relativeHeight="251660288" behindDoc="1" locked="0" layoutInCell="1" allowOverlap="1" wp14:anchorId="31CB6E3B" wp14:editId="645090CB">
            <wp:simplePos x="0" y="0"/>
            <wp:positionH relativeFrom="column">
              <wp:posOffset>311150</wp:posOffset>
            </wp:positionH>
            <wp:positionV relativeFrom="paragraph">
              <wp:posOffset>360045</wp:posOffset>
            </wp:positionV>
            <wp:extent cx="5593080" cy="3958590"/>
            <wp:effectExtent l="0" t="0" r="7620" b="3810"/>
            <wp:wrapTight wrapText="bothSides">
              <wp:wrapPolygon edited="0">
                <wp:start x="0" y="0"/>
                <wp:lineTo x="0" y="21517"/>
                <wp:lineTo x="21556" y="21517"/>
                <wp:lineTo x="2155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eting.jpg"/>
                    <pic:cNvPicPr/>
                  </pic:nvPicPr>
                  <pic:blipFill>
                    <a:blip r:embed="rId12">
                      <a:extLst>
                        <a:ext uri="{28A0092B-C50C-407E-A947-70E740481C1C}">
                          <a14:useLocalDpi xmlns:a14="http://schemas.microsoft.com/office/drawing/2010/main" val="0"/>
                        </a:ext>
                      </a:extLst>
                    </a:blip>
                    <a:stretch>
                      <a:fillRect/>
                    </a:stretch>
                  </pic:blipFill>
                  <pic:spPr>
                    <a:xfrm>
                      <a:off x="0" y="0"/>
                      <a:ext cx="5593080" cy="3958590"/>
                    </a:xfrm>
                    <a:prstGeom prst="rect">
                      <a:avLst/>
                    </a:prstGeom>
                  </pic:spPr>
                </pic:pic>
              </a:graphicData>
            </a:graphic>
            <wp14:sizeRelH relativeFrom="margin">
              <wp14:pctWidth>0</wp14:pctWidth>
            </wp14:sizeRelH>
            <wp14:sizeRelV relativeFrom="margin">
              <wp14:pctHeight>0</wp14:pctHeight>
            </wp14:sizeRelV>
          </wp:anchor>
        </w:drawing>
      </w:r>
      <w:r w:rsidR="008D2B6C" w:rsidRPr="00E109BF">
        <w:rPr>
          <w:rFonts w:ascii="Arial" w:hAnsi="Arial" w:cs="Arial"/>
          <w:sz w:val="28"/>
          <w:szCs w:val="28"/>
        </w:rPr>
        <w:br w:type="page"/>
      </w:r>
    </w:p>
    <w:p w14:paraId="192A2B23" w14:textId="77777777" w:rsidR="00843584" w:rsidRPr="00FB6B50" w:rsidRDefault="000C6DFC" w:rsidP="00E57B27">
      <w:pPr>
        <w:pStyle w:val="Kop1"/>
        <w:rPr>
          <w:color w:val="auto"/>
        </w:rPr>
      </w:pPr>
      <w:r w:rsidRPr="00FB6B50">
        <w:rPr>
          <w:color w:val="auto"/>
        </w:rPr>
        <w:lastRenderedPageBreak/>
        <w:t>V</w:t>
      </w:r>
      <w:r w:rsidR="00843584" w:rsidRPr="00FB6B50">
        <w:rPr>
          <w:color w:val="auto"/>
        </w:rPr>
        <w:t>oordat je begint</w:t>
      </w:r>
    </w:p>
    <w:p w14:paraId="01C59E29" w14:textId="77777777" w:rsidR="00E57B27" w:rsidRPr="00E57B27" w:rsidRDefault="00E57B27" w:rsidP="00E57B27"/>
    <w:p w14:paraId="15512B9B" w14:textId="77777777" w:rsidR="0051065E" w:rsidRDefault="00843584" w:rsidP="0051065E">
      <w:pPr>
        <w:spacing w:line="360" w:lineRule="auto"/>
        <w:ind w:right="129"/>
        <w:rPr>
          <w:rFonts w:ascii="Arial" w:hAnsi="Arial" w:cs="Arial"/>
          <w:noProof/>
          <w:lang w:eastAsia="nl-NL"/>
        </w:rPr>
      </w:pPr>
      <w:r w:rsidRPr="0051065E">
        <w:rPr>
          <w:rFonts w:ascii="Arial" w:hAnsi="Arial" w:cs="Arial"/>
          <w:i/>
          <w:noProof/>
          <w:lang w:eastAsia="nl-NL"/>
        </w:rPr>
        <w:t xml:space="preserve">Je gaat </w:t>
      </w:r>
      <w:r w:rsidR="00477E99" w:rsidRPr="0051065E">
        <w:rPr>
          <w:rFonts w:ascii="Arial" w:hAnsi="Arial" w:cs="Arial"/>
          <w:i/>
          <w:noProof/>
          <w:lang w:eastAsia="nl-NL"/>
        </w:rPr>
        <w:t>vandaag</w:t>
      </w:r>
      <w:r w:rsidR="00841BA2" w:rsidRPr="0051065E">
        <w:rPr>
          <w:rFonts w:ascii="Arial" w:hAnsi="Arial" w:cs="Arial"/>
          <w:i/>
          <w:noProof/>
          <w:lang w:eastAsia="nl-NL"/>
        </w:rPr>
        <w:t xml:space="preserve"> met een PTA starten. </w:t>
      </w:r>
      <w:r w:rsidR="00477E99" w:rsidRPr="0051065E">
        <w:rPr>
          <w:rFonts w:ascii="Arial" w:hAnsi="Arial" w:cs="Arial"/>
          <w:i/>
          <w:noProof/>
          <w:lang w:eastAsia="nl-NL"/>
        </w:rPr>
        <w:t xml:space="preserve">Het PTA </w:t>
      </w:r>
      <w:r w:rsidR="00841BA2" w:rsidRPr="0051065E">
        <w:rPr>
          <w:rFonts w:ascii="Arial" w:hAnsi="Arial" w:cs="Arial"/>
          <w:i/>
          <w:noProof/>
          <w:lang w:eastAsia="nl-NL"/>
        </w:rPr>
        <w:t>Marketing bestaat uit</w:t>
      </w:r>
      <w:r w:rsidR="001468E4">
        <w:rPr>
          <w:rFonts w:ascii="Arial" w:hAnsi="Arial" w:cs="Arial"/>
          <w:i/>
          <w:noProof/>
          <w:lang w:eastAsia="nl-NL"/>
        </w:rPr>
        <w:t xml:space="preserve"> een praktisch deel</w:t>
      </w:r>
      <w:r w:rsidR="00477E99" w:rsidRPr="0051065E">
        <w:rPr>
          <w:rFonts w:ascii="Arial" w:hAnsi="Arial" w:cs="Arial"/>
          <w:i/>
          <w:noProof/>
          <w:lang w:eastAsia="nl-NL"/>
        </w:rPr>
        <w:t xml:space="preserve"> </w:t>
      </w:r>
      <w:r w:rsidR="00841BA2" w:rsidRPr="0051065E">
        <w:rPr>
          <w:rFonts w:ascii="Arial" w:hAnsi="Arial" w:cs="Arial"/>
          <w:i/>
          <w:noProof/>
          <w:lang w:eastAsia="nl-NL"/>
        </w:rPr>
        <w:t xml:space="preserve">en theoretische </w:t>
      </w:r>
      <w:r w:rsidR="00477E99" w:rsidRPr="0051065E">
        <w:rPr>
          <w:rFonts w:ascii="Arial" w:hAnsi="Arial" w:cs="Arial"/>
          <w:i/>
          <w:noProof/>
          <w:lang w:eastAsia="nl-NL"/>
        </w:rPr>
        <w:t>toets</w:t>
      </w:r>
      <w:r w:rsidR="003B4A1E">
        <w:rPr>
          <w:rFonts w:ascii="Arial" w:hAnsi="Arial" w:cs="Arial"/>
          <w:i/>
          <w:noProof/>
          <w:lang w:eastAsia="nl-NL"/>
        </w:rPr>
        <w:t xml:space="preserve"> </w:t>
      </w:r>
      <w:r w:rsidR="001468E4">
        <w:rPr>
          <w:rFonts w:ascii="Arial" w:hAnsi="Arial" w:cs="Arial"/>
          <w:i/>
          <w:noProof/>
          <w:lang w:eastAsia="nl-NL"/>
        </w:rPr>
        <w:t>in de vorm van een verslag</w:t>
      </w:r>
      <w:r w:rsidR="00477E99" w:rsidRPr="0051065E">
        <w:rPr>
          <w:rFonts w:ascii="Arial" w:hAnsi="Arial" w:cs="Arial"/>
          <w:i/>
          <w:noProof/>
          <w:lang w:eastAsia="nl-NL"/>
        </w:rPr>
        <w:t xml:space="preserve"> d</w:t>
      </w:r>
      <w:r w:rsidR="001468E4">
        <w:rPr>
          <w:rFonts w:ascii="Arial" w:hAnsi="Arial" w:cs="Arial"/>
          <w:i/>
          <w:noProof/>
          <w:lang w:eastAsia="nl-NL"/>
        </w:rPr>
        <w:t>at</w:t>
      </w:r>
      <w:r w:rsidR="009142E9" w:rsidRPr="0051065E">
        <w:rPr>
          <w:rFonts w:ascii="Arial" w:hAnsi="Arial" w:cs="Arial"/>
          <w:i/>
          <w:noProof/>
          <w:lang w:eastAsia="nl-NL"/>
        </w:rPr>
        <w:t xml:space="preserve"> meetelt voor je examen</w:t>
      </w:r>
      <w:r w:rsidR="009142E9">
        <w:rPr>
          <w:rFonts w:ascii="Arial" w:hAnsi="Arial" w:cs="Arial"/>
          <w:noProof/>
          <w:lang w:eastAsia="nl-NL"/>
        </w:rPr>
        <w:t xml:space="preserve">. </w:t>
      </w:r>
    </w:p>
    <w:p w14:paraId="66028494" w14:textId="77777777" w:rsidR="0051065E" w:rsidRDefault="0051065E" w:rsidP="0051065E">
      <w:pPr>
        <w:spacing w:line="360" w:lineRule="auto"/>
        <w:ind w:right="129"/>
        <w:rPr>
          <w:rFonts w:ascii="Arial" w:hAnsi="Arial" w:cs="Arial"/>
          <w:noProof/>
          <w:lang w:eastAsia="nl-NL"/>
        </w:rPr>
      </w:pPr>
    </w:p>
    <w:p w14:paraId="09A521DC" w14:textId="77777777" w:rsidR="0051065E" w:rsidRPr="0051065E" w:rsidRDefault="0051065E" w:rsidP="0051065E">
      <w:pPr>
        <w:spacing w:line="360" w:lineRule="auto"/>
        <w:ind w:right="926"/>
        <w:rPr>
          <w:rFonts w:ascii="Arial" w:hAnsi="Arial" w:cs="Arial"/>
          <w:b/>
          <w:noProof/>
          <w:lang w:eastAsia="nl-NL"/>
        </w:rPr>
      </w:pPr>
      <w:r w:rsidRPr="0051065E">
        <w:rPr>
          <w:rFonts w:ascii="Arial" w:hAnsi="Arial" w:cs="Arial"/>
          <w:b/>
          <w:noProof/>
          <w:lang w:eastAsia="nl-NL"/>
        </w:rPr>
        <w:t>Wat leer ik?</w:t>
      </w:r>
    </w:p>
    <w:p w14:paraId="1F10A8ED" w14:textId="77777777" w:rsidR="006656DE" w:rsidRDefault="0051065E" w:rsidP="006656DE">
      <w:pPr>
        <w:shd w:val="clear" w:color="auto" w:fill="FFFFFF"/>
        <w:spacing w:line="360" w:lineRule="auto"/>
        <w:rPr>
          <w:rFonts w:ascii="Arial" w:hAnsi="Arial" w:cs="Arial"/>
          <w:lang w:eastAsia="nl-NL"/>
        </w:rPr>
      </w:pPr>
      <w:r w:rsidRPr="0051065E">
        <w:rPr>
          <w:rFonts w:ascii="Arial" w:hAnsi="Arial" w:cs="Arial"/>
          <w:lang w:eastAsia="nl-NL"/>
        </w:rPr>
        <w:t>In dit keuzevak ga je je ontdekken wat er allemaal bij komt kijken als je je product op de markt wilt brengen. Je werkt daar</w:t>
      </w:r>
      <w:r w:rsidR="006656DE">
        <w:rPr>
          <w:rFonts w:ascii="Arial" w:hAnsi="Arial" w:cs="Arial"/>
          <w:lang w:eastAsia="nl-NL"/>
        </w:rPr>
        <w:t>om aan de volgende competenties:</w:t>
      </w:r>
    </w:p>
    <w:p w14:paraId="5D2D41D2" w14:textId="77777777" w:rsidR="006656DE" w:rsidRDefault="006656DE" w:rsidP="002E585E">
      <w:pPr>
        <w:pStyle w:val="Lijstalinea"/>
        <w:numPr>
          <w:ilvl w:val="0"/>
          <w:numId w:val="4"/>
        </w:numPr>
        <w:shd w:val="clear" w:color="auto" w:fill="FFFFFF"/>
        <w:spacing w:line="360" w:lineRule="auto"/>
        <w:rPr>
          <w:rFonts w:ascii="Arial" w:hAnsi="Arial" w:cs="Arial"/>
          <w:lang w:eastAsia="nl-NL"/>
        </w:rPr>
      </w:pPr>
      <w:r>
        <w:rPr>
          <w:rFonts w:ascii="Arial" w:hAnsi="Arial" w:cs="Arial"/>
          <w:lang w:eastAsia="nl-NL"/>
        </w:rPr>
        <w:t>Samenwerken en overleggen</w:t>
      </w:r>
    </w:p>
    <w:p w14:paraId="2C42F832" w14:textId="77777777" w:rsidR="006656DE" w:rsidRDefault="0051065E" w:rsidP="002E585E">
      <w:pPr>
        <w:pStyle w:val="Lijstalinea"/>
        <w:numPr>
          <w:ilvl w:val="0"/>
          <w:numId w:val="4"/>
        </w:numPr>
        <w:shd w:val="clear" w:color="auto" w:fill="FFFFFF"/>
        <w:spacing w:line="360" w:lineRule="auto"/>
        <w:rPr>
          <w:rFonts w:ascii="Arial" w:hAnsi="Arial" w:cs="Arial"/>
          <w:lang w:eastAsia="nl-NL"/>
        </w:rPr>
      </w:pPr>
      <w:r w:rsidRPr="006656DE">
        <w:rPr>
          <w:rFonts w:ascii="Arial" w:hAnsi="Arial" w:cs="Arial"/>
          <w:lang w:eastAsia="nl-NL"/>
        </w:rPr>
        <w:t>Comm</w:t>
      </w:r>
      <w:r w:rsidR="006656DE">
        <w:rPr>
          <w:rFonts w:ascii="Arial" w:hAnsi="Arial" w:cs="Arial"/>
          <w:lang w:eastAsia="nl-NL"/>
        </w:rPr>
        <w:t>uniceren en presentatie</w:t>
      </w:r>
    </w:p>
    <w:p w14:paraId="20386704" w14:textId="77777777" w:rsidR="006656DE" w:rsidRDefault="0051065E" w:rsidP="002E585E">
      <w:pPr>
        <w:pStyle w:val="Lijstalinea"/>
        <w:numPr>
          <w:ilvl w:val="0"/>
          <w:numId w:val="4"/>
        </w:numPr>
        <w:shd w:val="clear" w:color="auto" w:fill="FFFFFF"/>
        <w:spacing w:line="360" w:lineRule="auto"/>
        <w:rPr>
          <w:rFonts w:ascii="Arial" w:hAnsi="Arial" w:cs="Arial"/>
          <w:lang w:eastAsia="nl-NL"/>
        </w:rPr>
      </w:pPr>
      <w:r w:rsidRPr="006656DE">
        <w:rPr>
          <w:rFonts w:ascii="Arial" w:hAnsi="Arial" w:cs="Arial"/>
          <w:lang w:eastAsia="nl-NL"/>
        </w:rPr>
        <w:t>Informatie verzamelen en gebruiken voor onderzoek</w:t>
      </w:r>
    </w:p>
    <w:p w14:paraId="2ED4B78E" w14:textId="77777777" w:rsidR="0051065E" w:rsidRPr="006656DE" w:rsidRDefault="0051065E" w:rsidP="002E585E">
      <w:pPr>
        <w:pStyle w:val="Lijstalinea"/>
        <w:numPr>
          <w:ilvl w:val="0"/>
          <w:numId w:val="4"/>
        </w:numPr>
        <w:shd w:val="clear" w:color="auto" w:fill="FFFFFF"/>
        <w:spacing w:line="360" w:lineRule="auto"/>
        <w:rPr>
          <w:rFonts w:ascii="Arial" w:hAnsi="Arial" w:cs="Arial"/>
          <w:lang w:eastAsia="nl-NL"/>
        </w:rPr>
      </w:pPr>
      <w:r w:rsidRPr="006656DE">
        <w:rPr>
          <w:rFonts w:ascii="Arial" w:hAnsi="Arial" w:cs="Arial"/>
          <w:lang w:eastAsia="nl-NL"/>
        </w:rPr>
        <w:t>Plannen en organiseren</w:t>
      </w:r>
    </w:p>
    <w:p w14:paraId="319297C8" w14:textId="77777777" w:rsidR="0051065E" w:rsidRDefault="0051065E" w:rsidP="0051065E">
      <w:pPr>
        <w:spacing w:line="360" w:lineRule="auto"/>
        <w:ind w:right="129"/>
        <w:rPr>
          <w:rFonts w:ascii="Arial" w:hAnsi="Arial" w:cs="Arial"/>
          <w:b/>
          <w:lang w:eastAsia="nl-NL"/>
        </w:rPr>
      </w:pPr>
      <w:r>
        <w:rPr>
          <w:rFonts w:ascii="Arial" w:hAnsi="Arial" w:cs="Arial"/>
          <w:b/>
          <w:lang w:eastAsia="nl-NL"/>
        </w:rPr>
        <w:t>Toetsen</w:t>
      </w:r>
    </w:p>
    <w:p w14:paraId="5FD59B49" w14:textId="77777777" w:rsidR="001468E4" w:rsidRPr="0051065E" w:rsidRDefault="001468E4" w:rsidP="001468E4">
      <w:pPr>
        <w:shd w:val="clear" w:color="auto" w:fill="FFFFFF"/>
        <w:spacing w:line="270" w:lineRule="atLeast"/>
        <w:rPr>
          <w:rFonts w:ascii="Arial" w:hAnsi="Arial" w:cs="Arial"/>
          <w:sz w:val="18"/>
          <w:szCs w:val="18"/>
          <w:lang w:eastAsia="nl-NL"/>
        </w:rPr>
      </w:pPr>
      <w:r w:rsidRPr="0051065E">
        <w:rPr>
          <w:rFonts w:ascii="Arial" w:hAnsi="Arial" w:cs="Arial"/>
          <w:lang w:eastAsia="nl-NL"/>
        </w:rPr>
        <w:t>Je sluit dit keuzevak af met:</w:t>
      </w:r>
    </w:p>
    <w:p w14:paraId="20B3323D" w14:textId="77777777" w:rsidR="006656DE" w:rsidRDefault="001468E4" w:rsidP="002E585E">
      <w:pPr>
        <w:numPr>
          <w:ilvl w:val="0"/>
          <w:numId w:val="5"/>
        </w:numPr>
        <w:shd w:val="clear" w:color="auto" w:fill="FFFFFF"/>
        <w:spacing w:before="100" w:beforeAutospacing="1" w:afterAutospacing="1" w:line="400" w:lineRule="atLeast"/>
        <w:ind w:left="1134" w:hanging="425"/>
        <w:rPr>
          <w:rFonts w:ascii="Arial" w:hAnsi="Arial" w:cs="Arial"/>
          <w:sz w:val="18"/>
          <w:szCs w:val="18"/>
          <w:lang w:eastAsia="nl-NL"/>
        </w:rPr>
      </w:pPr>
      <w:r w:rsidRPr="0051065E">
        <w:rPr>
          <w:rFonts w:ascii="Arial" w:hAnsi="Arial" w:cs="Arial"/>
          <w:lang w:eastAsia="nl-NL"/>
        </w:rPr>
        <w:t>een theorie</w:t>
      </w:r>
      <w:r>
        <w:rPr>
          <w:rFonts w:ascii="Arial" w:hAnsi="Arial" w:cs="Arial"/>
          <w:lang w:eastAsia="nl-NL"/>
        </w:rPr>
        <w:t>-</w:t>
      </w:r>
      <w:r w:rsidRPr="0051065E">
        <w:rPr>
          <w:rFonts w:ascii="Arial" w:hAnsi="Arial" w:cs="Arial"/>
          <w:lang w:eastAsia="nl-NL"/>
        </w:rPr>
        <w:t>examen: je verslag</w:t>
      </w:r>
    </w:p>
    <w:p w14:paraId="159B0529" w14:textId="77777777" w:rsidR="001468E4" w:rsidRPr="006656DE" w:rsidRDefault="001468E4" w:rsidP="002E585E">
      <w:pPr>
        <w:numPr>
          <w:ilvl w:val="0"/>
          <w:numId w:val="5"/>
        </w:numPr>
        <w:shd w:val="clear" w:color="auto" w:fill="FFFFFF"/>
        <w:spacing w:before="100" w:beforeAutospacing="1" w:afterAutospacing="1" w:line="400" w:lineRule="atLeast"/>
        <w:ind w:left="1134" w:hanging="425"/>
        <w:rPr>
          <w:rFonts w:ascii="Arial" w:hAnsi="Arial" w:cs="Arial"/>
          <w:sz w:val="18"/>
          <w:szCs w:val="18"/>
          <w:lang w:eastAsia="nl-NL"/>
        </w:rPr>
      </w:pPr>
      <w:r w:rsidRPr="006656DE">
        <w:rPr>
          <w:rFonts w:ascii="Arial" w:hAnsi="Arial" w:cs="Arial"/>
          <w:lang w:eastAsia="nl-NL"/>
        </w:rPr>
        <w:t>een praktijkexamen: je presentatie</w:t>
      </w:r>
    </w:p>
    <w:p w14:paraId="7721B5CE" w14:textId="77777777" w:rsidR="001468E4" w:rsidRPr="0051065E" w:rsidRDefault="001468E4" w:rsidP="002E585E">
      <w:pPr>
        <w:numPr>
          <w:ilvl w:val="0"/>
          <w:numId w:val="5"/>
        </w:numPr>
        <w:shd w:val="clear" w:color="auto" w:fill="FFFFFF"/>
        <w:spacing w:before="100" w:beforeAutospacing="1" w:afterAutospacing="1" w:line="400" w:lineRule="atLeast"/>
        <w:ind w:left="1134" w:hanging="425"/>
        <w:rPr>
          <w:rFonts w:ascii="Arial" w:hAnsi="Arial" w:cs="Arial"/>
          <w:sz w:val="18"/>
          <w:szCs w:val="18"/>
          <w:lang w:eastAsia="nl-NL"/>
        </w:rPr>
      </w:pPr>
      <w:r w:rsidRPr="0051065E">
        <w:rPr>
          <w:rFonts w:ascii="Arial" w:hAnsi="Arial" w:cs="Arial"/>
          <w:lang w:eastAsia="nl-NL"/>
        </w:rPr>
        <w:t>een positieve marktbeoordeling</w:t>
      </w:r>
    </w:p>
    <w:p w14:paraId="63489DB7" w14:textId="77777777" w:rsidR="001468E4" w:rsidRDefault="001468E4" w:rsidP="001468E4">
      <w:pPr>
        <w:spacing w:line="360" w:lineRule="auto"/>
        <w:ind w:right="129"/>
        <w:rPr>
          <w:rFonts w:ascii="Arial" w:hAnsi="Arial" w:cs="Arial"/>
          <w:noProof/>
          <w:lang w:eastAsia="nl-NL"/>
        </w:rPr>
      </w:pPr>
      <w:r w:rsidRPr="0051065E">
        <w:rPr>
          <w:rFonts w:ascii="Arial" w:hAnsi="Arial" w:cs="Arial"/>
          <w:b/>
          <w:noProof/>
          <w:lang w:eastAsia="nl-NL"/>
        </w:rPr>
        <w:t>Het theoretsiche deel</w:t>
      </w:r>
      <w:r>
        <w:rPr>
          <w:rFonts w:ascii="Arial" w:hAnsi="Arial" w:cs="Arial"/>
          <w:noProof/>
          <w:lang w:eastAsia="nl-NL"/>
        </w:rPr>
        <w:t xml:space="preserve"> van het PTA bestaat uit een verslag dat je maakt tijdens de lessen. In dit verslag komt ook je marktbeoordeling die je krijgt nadat je een dagdeel op de Clusiusmarktkraam gewerkt hebt. </w:t>
      </w:r>
    </w:p>
    <w:p w14:paraId="73D75550" w14:textId="77777777" w:rsidR="0051065E" w:rsidRDefault="00841BA2" w:rsidP="001468E4">
      <w:pPr>
        <w:spacing w:line="360" w:lineRule="auto"/>
        <w:ind w:right="129"/>
        <w:rPr>
          <w:rFonts w:ascii="Arial" w:hAnsi="Arial" w:cs="Arial"/>
          <w:noProof/>
          <w:lang w:eastAsia="nl-NL"/>
        </w:rPr>
      </w:pPr>
      <w:r w:rsidRPr="0051065E">
        <w:rPr>
          <w:rFonts w:ascii="Arial" w:hAnsi="Arial" w:cs="Arial"/>
          <w:b/>
          <w:noProof/>
          <w:lang w:eastAsia="nl-NL"/>
        </w:rPr>
        <w:t>De praktische toets</w:t>
      </w:r>
      <w:r>
        <w:rPr>
          <w:rFonts w:ascii="Arial" w:hAnsi="Arial" w:cs="Arial"/>
          <w:noProof/>
          <w:lang w:eastAsia="nl-NL"/>
        </w:rPr>
        <w:t xml:space="preserve"> bestaat uit een presentatie van je </w:t>
      </w:r>
      <w:r w:rsidR="00C40581">
        <w:rPr>
          <w:rFonts w:ascii="Arial" w:hAnsi="Arial" w:cs="Arial"/>
          <w:noProof/>
          <w:lang w:eastAsia="nl-NL"/>
        </w:rPr>
        <w:t xml:space="preserve">zelfbedachte/gemaakte </w:t>
      </w:r>
      <w:r>
        <w:rPr>
          <w:rFonts w:ascii="Arial" w:hAnsi="Arial" w:cs="Arial"/>
          <w:noProof/>
          <w:lang w:eastAsia="nl-NL"/>
        </w:rPr>
        <w:t xml:space="preserve">product en je marketingplan </w:t>
      </w:r>
      <w:r w:rsidR="00C40581">
        <w:rPr>
          <w:rFonts w:ascii="Arial" w:hAnsi="Arial" w:cs="Arial"/>
          <w:noProof/>
          <w:lang w:eastAsia="nl-NL"/>
        </w:rPr>
        <w:t xml:space="preserve">voor dit product </w:t>
      </w:r>
      <w:r>
        <w:rPr>
          <w:rFonts w:ascii="Arial" w:hAnsi="Arial" w:cs="Arial"/>
          <w:noProof/>
          <w:lang w:eastAsia="nl-NL"/>
        </w:rPr>
        <w:t xml:space="preserve">aan een jury. </w:t>
      </w:r>
    </w:p>
    <w:p w14:paraId="26F0C41E" w14:textId="77777777" w:rsidR="0051065E" w:rsidRDefault="0051065E" w:rsidP="0051065E">
      <w:pPr>
        <w:spacing w:line="360" w:lineRule="auto"/>
        <w:ind w:right="129"/>
        <w:rPr>
          <w:rFonts w:ascii="Arial" w:hAnsi="Arial" w:cs="Arial"/>
          <w:noProof/>
          <w:lang w:eastAsia="nl-NL"/>
        </w:rPr>
      </w:pPr>
    </w:p>
    <w:p w14:paraId="7DA075A8" w14:textId="77777777" w:rsidR="001468E4" w:rsidRPr="001468E4" w:rsidRDefault="001468E4" w:rsidP="0051065E">
      <w:pPr>
        <w:spacing w:line="360" w:lineRule="auto"/>
        <w:ind w:right="129"/>
        <w:rPr>
          <w:rFonts w:ascii="Arial" w:hAnsi="Arial" w:cs="Arial"/>
          <w:b/>
          <w:noProof/>
          <w:lang w:eastAsia="nl-NL"/>
        </w:rPr>
      </w:pPr>
      <w:r w:rsidRPr="001468E4">
        <w:rPr>
          <w:rFonts w:ascii="Arial" w:hAnsi="Arial" w:cs="Arial"/>
          <w:b/>
          <w:noProof/>
          <w:lang w:eastAsia="nl-NL"/>
        </w:rPr>
        <w:t>Waar werk je?</w:t>
      </w:r>
    </w:p>
    <w:p w14:paraId="0FCEA82B" w14:textId="77777777" w:rsidR="00843584" w:rsidRPr="00211D89" w:rsidRDefault="009142E9" w:rsidP="0051065E">
      <w:pPr>
        <w:spacing w:line="360" w:lineRule="auto"/>
        <w:ind w:right="129"/>
        <w:rPr>
          <w:rFonts w:ascii="Arial" w:hAnsi="Arial" w:cs="Arial"/>
          <w:noProof/>
          <w:lang w:eastAsia="nl-NL"/>
        </w:rPr>
      </w:pPr>
      <w:r>
        <w:rPr>
          <w:rFonts w:ascii="Arial" w:hAnsi="Arial" w:cs="Arial"/>
          <w:noProof/>
          <w:lang w:eastAsia="nl-NL"/>
        </w:rPr>
        <w:t>Het PTA</w:t>
      </w:r>
      <w:r w:rsidR="00843584">
        <w:rPr>
          <w:rFonts w:ascii="Arial" w:hAnsi="Arial" w:cs="Arial"/>
          <w:noProof/>
          <w:lang w:eastAsia="nl-NL"/>
        </w:rPr>
        <w:t xml:space="preserve"> v</w:t>
      </w:r>
      <w:r w:rsidR="00843584" w:rsidRPr="00211D89">
        <w:rPr>
          <w:rFonts w:ascii="Arial" w:hAnsi="Arial" w:cs="Arial"/>
          <w:noProof/>
          <w:lang w:eastAsia="nl-NL"/>
        </w:rPr>
        <w:t xml:space="preserve">indt plaats </w:t>
      </w:r>
      <w:r w:rsidR="00841BA2">
        <w:rPr>
          <w:rFonts w:ascii="Arial" w:hAnsi="Arial" w:cs="Arial"/>
          <w:noProof/>
          <w:lang w:eastAsia="nl-NL"/>
        </w:rPr>
        <w:t xml:space="preserve">op </w:t>
      </w:r>
      <w:r w:rsidR="00843584" w:rsidRPr="00211D89">
        <w:rPr>
          <w:rFonts w:ascii="Arial" w:hAnsi="Arial" w:cs="Arial"/>
          <w:noProof/>
          <w:lang w:eastAsia="nl-NL"/>
        </w:rPr>
        <w:t>school</w:t>
      </w:r>
      <w:r w:rsidR="00841BA2">
        <w:rPr>
          <w:rFonts w:ascii="Arial" w:hAnsi="Arial" w:cs="Arial"/>
          <w:noProof/>
          <w:lang w:eastAsia="nl-NL"/>
        </w:rPr>
        <w:t>, 1 x een dagdeel op de weekmarkt van Castricum en soms buiten school als er onderzoek gedaan moet worden</w:t>
      </w:r>
      <w:r w:rsidR="00843584" w:rsidRPr="00211D89">
        <w:rPr>
          <w:rFonts w:ascii="Arial" w:hAnsi="Arial" w:cs="Arial"/>
          <w:noProof/>
          <w:lang w:eastAsia="nl-NL"/>
        </w:rPr>
        <w:t xml:space="preserve">. </w:t>
      </w:r>
    </w:p>
    <w:p w14:paraId="06163019" w14:textId="77777777" w:rsidR="00843584" w:rsidRPr="00211D89" w:rsidRDefault="00843584" w:rsidP="0051065E">
      <w:pPr>
        <w:spacing w:line="360" w:lineRule="auto"/>
        <w:ind w:right="129"/>
        <w:rPr>
          <w:rFonts w:ascii="Arial" w:hAnsi="Arial" w:cs="Arial"/>
          <w:noProof/>
          <w:lang w:eastAsia="nl-NL"/>
        </w:rPr>
      </w:pPr>
    </w:p>
    <w:p w14:paraId="1C3FE495" w14:textId="77777777" w:rsidR="00843584" w:rsidRDefault="0051065E" w:rsidP="0051065E">
      <w:pPr>
        <w:spacing w:line="360" w:lineRule="auto"/>
        <w:ind w:right="129"/>
        <w:rPr>
          <w:rFonts w:ascii="Arial" w:hAnsi="Arial" w:cs="Arial"/>
        </w:rPr>
      </w:pPr>
      <w:r w:rsidRPr="0051065E">
        <w:rPr>
          <w:rFonts w:ascii="Arial" w:hAnsi="Arial" w:cs="Arial"/>
          <w:b/>
          <w:noProof/>
          <w:lang w:eastAsia="nl-NL"/>
        </w:rPr>
        <w:t>Beoordeling</w:t>
      </w:r>
      <w:r>
        <w:rPr>
          <w:rFonts w:ascii="Arial" w:hAnsi="Arial" w:cs="Arial"/>
          <w:noProof/>
          <w:lang w:eastAsia="nl-NL"/>
        </w:rPr>
        <w:br/>
      </w:r>
      <w:r w:rsidR="009142E9">
        <w:rPr>
          <w:rFonts w:ascii="Arial" w:hAnsi="Arial" w:cs="Arial"/>
          <w:noProof/>
          <w:lang w:eastAsia="nl-NL"/>
        </w:rPr>
        <w:t xml:space="preserve">De docent </w:t>
      </w:r>
      <w:r w:rsidR="009142E9">
        <w:rPr>
          <w:rFonts w:ascii="Arial" w:hAnsi="Arial" w:cs="Arial"/>
        </w:rPr>
        <w:t>beoordeel</w:t>
      </w:r>
      <w:r w:rsidR="00841BA2">
        <w:rPr>
          <w:rFonts w:ascii="Arial" w:hAnsi="Arial" w:cs="Arial"/>
        </w:rPr>
        <w:t>t</w:t>
      </w:r>
      <w:r w:rsidR="00843584">
        <w:rPr>
          <w:rFonts w:ascii="Arial" w:hAnsi="Arial" w:cs="Arial"/>
        </w:rPr>
        <w:t xml:space="preserve"> </w:t>
      </w:r>
      <w:r w:rsidR="00841BA2">
        <w:rPr>
          <w:rFonts w:ascii="Arial" w:hAnsi="Arial" w:cs="Arial"/>
        </w:rPr>
        <w:t>het verslag en de presentatie.</w:t>
      </w:r>
      <w:r>
        <w:rPr>
          <w:rFonts w:ascii="Arial" w:hAnsi="Arial" w:cs="Arial"/>
        </w:rPr>
        <w:t xml:space="preserve"> </w:t>
      </w:r>
      <w:r w:rsidR="001E7F04">
        <w:rPr>
          <w:rFonts w:ascii="Arial" w:hAnsi="Arial" w:cs="Arial"/>
        </w:rPr>
        <w:t xml:space="preserve">De </w:t>
      </w:r>
      <w:r w:rsidR="00841BA2">
        <w:rPr>
          <w:rFonts w:ascii="Arial" w:hAnsi="Arial" w:cs="Arial"/>
        </w:rPr>
        <w:t>presentatie</w:t>
      </w:r>
      <w:r w:rsidR="001E7F04">
        <w:rPr>
          <w:rFonts w:ascii="Arial" w:hAnsi="Arial" w:cs="Arial"/>
        </w:rPr>
        <w:t xml:space="preserve"> wordt</w:t>
      </w:r>
      <w:r w:rsidR="00841BA2">
        <w:rPr>
          <w:rFonts w:ascii="Arial" w:hAnsi="Arial" w:cs="Arial"/>
        </w:rPr>
        <w:t xml:space="preserve"> ook beoordeelt door een jurylid van buiten de school</w:t>
      </w:r>
      <w:r w:rsidR="001E7F04">
        <w:rPr>
          <w:rFonts w:ascii="Arial" w:hAnsi="Arial" w:cs="Arial"/>
        </w:rPr>
        <w:t>.</w:t>
      </w:r>
      <w:r w:rsidR="00841BA2">
        <w:rPr>
          <w:rFonts w:ascii="Arial" w:hAnsi="Arial" w:cs="Arial"/>
        </w:rPr>
        <w:t xml:space="preserve"> Medeleerlingen kunnen tijdens de presentatie </w:t>
      </w:r>
      <w:r w:rsidR="00C40581">
        <w:rPr>
          <w:rFonts w:ascii="Arial" w:hAnsi="Arial" w:cs="Arial"/>
        </w:rPr>
        <w:t>ook kritische vragen stellen waardoor</w:t>
      </w:r>
      <w:r w:rsidR="00841BA2">
        <w:rPr>
          <w:rFonts w:ascii="Arial" w:hAnsi="Arial" w:cs="Arial"/>
        </w:rPr>
        <w:t xml:space="preserve"> de ondervraagde leerlingen hun kennis </w:t>
      </w:r>
      <w:r w:rsidR="00C40581">
        <w:rPr>
          <w:rFonts w:ascii="Arial" w:hAnsi="Arial" w:cs="Arial"/>
        </w:rPr>
        <w:t>extra kunnen toelichten en presenteren.</w:t>
      </w:r>
      <w:r w:rsidR="00841BA2">
        <w:rPr>
          <w:rFonts w:ascii="Arial" w:hAnsi="Arial" w:cs="Arial"/>
        </w:rPr>
        <w:t xml:space="preserve"> </w:t>
      </w:r>
    </w:p>
    <w:p w14:paraId="5A30F621" w14:textId="77777777" w:rsidR="006656DE" w:rsidRPr="00211D89" w:rsidRDefault="006656DE" w:rsidP="0051065E">
      <w:pPr>
        <w:spacing w:line="360" w:lineRule="auto"/>
        <w:ind w:right="129"/>
        <w:rPr>
          <w:rFonts w:ascii="Arial" w:hAnsi="Arial" w:cs="Arial"/>
          <w:noProof/>
          <w:lang w:eastAsia="nl-NL"/>
        </w:rPr>
      </w:pPr>
    </w:p>
    <w:p w14:paraId="235F2D33" w14:textId="77777777" w:rsidR="00843584" w:rsidRPr="003B4A1E" w:rsidRDefault="00843584" w:rsidP="0051065E">
      <w:pPr>
        <w:spacing w:line="360" w:lineRule="auto"/>
        <w:ind w:right="129"/>
        <w:rPr>
          <w:rFonts w:ascii="Arial" w:hAnsi="Arial" w:cs="Arial"/>
          <w:b/>
          <w:noProof/>
          <w:lang w:eastAsia="nl-NL"/>
        </w:rPr>
      </w:pPr>
    </w:p>
    <w:p w14:paraId="1555D5DF" w14:textId="77777777" w:rsidR="0051065E" w:rsidRPr="003B4A1E" w:rsidRDefault="0051065E" w:rsidP="0051065E">
      <w:pPr>
        <w:spacing w:line="360" w:lineRule="auto"/>
        <w:ind w:right="129"/>
        <w:rPr>
          <w:rFonts w:ascii="Arial" w:hAnsi="Arial" w:cs="Arial"/>
          <w:b/>
          <w:noProof/>
          <w:lang w:eastAsia="nl-NL"/>
        </w:rPr>
      </w:pPr>
      <w:r w:rsidRPr="003B4A1E">
        <w:rPr>
          <w:rFonts w:ascii="Arial" w:hAnsi="Arial" w:cs="Arial"/>
          <w:b/>
          <w:noProof/>
          <w:lang w:eastAsia="nl-NL"/>
        </w:rPr>
        <w:t>Hoe werk je?</w:t>
      </w:r>
    </w:p>
    <w:p w14:paraId="18FA8569" w14:textId="77777777" w:rsidR="00843584" w:rsidRPr="003B4A1E" w:rsidRDefault="0051065E" w:rsidP="0051065E">
      <w:pPr>
        <w:spacing w:line="360" w:lineRule="auto"/>
        <w:ind w:right="926"/>
        <w:rPr>
          <w:rFonts w:ascii="Arial" w:hAnsi="Arial" w:cs="Arial"/>
          <w:noProof/>
          <w:lang w:eastAsia="nl-NL"/>
        </w:rPr>
      </w:pPr>
      <w:r w:rsidRPr="003B4A1E">
        <w:rPr>
          <w:rFonts w:ascii="Arial" w:hAnsi="Arial" w:cs="Arial"/>
          <w:noProof/>
          <w:lang w:eastAsia="nl-NL"/>
        </w:rPr>
        <w:t xml:space="preserve">Tijdens de lessen werk je aan je onderzoek, je verslag </w:t>
      </w:r>
      <w:r w:rsidR="00C40581" w:rsidRPr="003B4A1E">
        <w:rPr>
          <w:rFonts w:ascii="Arial" w:hAnsi="Arial" w:cs="Arial"/>
          <w:noProof/>
          <w:lang w:eastAsia="nl-NL"/>
        </w:rPr>
        <w:t xml:space="preserve">en </w:t>
      </w:r>
      <w:r w:rsidRPr="003B4A1E">
        <w:rPr>
          <w:rFonts w:ascii="Arial" w:hAnsi="Arial" w:cs="Arial"/>
          <w:noProof/>
          <w:lang w:eastAsia="nl-NL"/>
        </w:rPr>
        <w:t>aan</w:t>
      </w:r>
      <w:r w:rsidR="00C40581" w:rsidRPr="003B4A1E">
        <w:rPr>
          <w:rFonts w:ascii="Arial" w:hAnsi="Arial" w:cs="Arial"/>
          <w:noProof/>
          <w:lang w:eastAsia="nl-NL"/>
        </w:rPr>
        <w:t xml:space="preserve"> je produkt</w:t>
      </w:r>
      <w:r w:rsidR="00843584" w:rsidRPr="003B4A1E">
        <w:rPr>
          <w:rFonts w:ascii="Arial" w:hAnsi="Arial" w:cs="Arial"/>
          <w:noProof/>
          <w:lang w:eastAsia="nl-NL"/>
        </w:rPr>
        <w:t xml:space="preserve">. </w:t>
      </w:r>
      <w:r w:rsidRPr="003B4A1E">
        <w:rPr>
          <w:rFonts w:ascii="Arial" w:hAnsi="Arial" w:cs="Arial"/>
          <w:noProof/>
          <w:lang w:eastAsia="nl-NL"/>
        </w:rPr>
        <w:t xml:space="preserve">Je plant zelf met je groepje de werkzaamheden. </w:t>
      </w:r>
      <w:r w:rsidR="00843584" w:rsidRPr="003B4A1E">
        <w:rPr>
          <w:rFonts w:ascii="Arial" w:hAnsi="Arial" w:cs="Arial"/>
          <w:noProof/>
          <w:lang w:eastAsia="nl-NL"/>
        </w:rPr>
        <w:t xml:space="preserve">Het </w:t>
      </w:r>
      <w:r w:rsidR="00C40581" w:rsidRPr="003B4A1E">
        <w:rPr>
          <w:rFonts w:ascii="Arial" w:hAnsi="Arial" w:cs="Arial"/>
          <w:noProof/>
          <w:lang w:eastAsia="nl-NL"/>
        </w:rPr>
        <w:t xml:space="preserve">verslag </w:t>
      </w:r>
      <w:r w:rsidR="00843584" w:rsidRPr="003B4A1E">
        <w:rPr>
          <w:rFonts w:ascii="Arial" w:hAnsi="Arial" w:cs="Arial"/>
          <w:noProof/>
          <w:lang w:eastAsia="nl-NL"/>
        </w:rPr>
        <w:t xml:space="preserve">lever je in bij de </w:t>
      </w:r>
      <w:r w:rsidR="009142E9" w:rsidRPr="003B4A1E">
        <w:rPr>
          <w:rFonts w:ascii="Arial" w:hAnsi="Arial" w:cs="Arial"/>
          <w:noProof/>
          <w:lang w:eastAsia="nl-NL"/>
        </w:rPr>
        <w:t>docent</w:t>
      </w:r>
      <w:r w:rsidR="00C40581" w:rsidRPr="003B4A1E">
        <w:rPr>
          <w:rFonts w:ascii="Arial" w:hAnsi="Arial" w:cs="Arial"/>
          <w:noProof/>
          <w:lang w:eastAsia="nl-NL"/>
        </w:rPr>
        <w:t xml:space="preserve"> op de afgesproken datum</w:t>
      </w:r>
      <w:r w:rsidR="00843584" w:rsidRPr="003B4A1E">
        <w:rPr>
          <w:rFonts w:ascii="Arial" w:hAnsi="Arial" w:cs="Arial"/>
          <w:noProof/>
          <w:lang w:eastAsia="nl-NL"/>
        </w:rPr>
        <w:t xml:space="preserve">. </w:t>
      </w:r>
      <w:r w:rsidR="00C40581" w:rsidRPr="003B4A1E">
        <w:rPr>
          <w:rFonts w:ascii="Arial" w:hAnsi="Arial" w:cs="Arial"/>
          <w:noProof/>
          <w:lang w:eastAsia="nl-NL"/>
        </w:rPr>
        <w:t>De presentatie houd je op de afgesproken datum.</w:t>
      </w:r>
    </w:p>
    <w:p w14:paraId="5DDCC5DD" w14:textId="77777777" w:rsidR="0051065E" w:rsidRPr="003B4A1E" w:rsidRDefault="0051065E" w:rsidP="00843584">
      <w:pPr>
        <w:ind w:right="926"/>
        <w:rPr>
          <w:rFonts w:ascii="Arial" w:hAnsi="Arial" w:cs="Arial"/>
          <w:noProof/>
          <w:lang w:eastAsia="nl-NL"/>
        </w:rPr>
      </w:pPr>
    </w:p>
    <w:p w14:paraId="799F9C61" w14:textId="77777777" w:rsidR="00843584" w:rsidRPr="003B4A1E" w:rsidRDefault="001D4E6F" w:rsidP="00843584">
      <w:pPr>
        <w:spacing w:line="300" w:lineRule="exact"/>
        <w:ind w:right="129"/>
        <w:rPr>
          <w:rFonts w:ascii="Arial" w:hAnsi="Arial" w:cs="Arial"/>
          <w:noProof/>
          <w:lang w:eastAsia="nl-NL"/>
        </w:rPr>
      </w:pPr>
      <w:r w:rsidRPr="003B4A1E">
        <w:rPr>
          <w:b/>
          <w:noProof/>
          <w:lang w:eastAsia="nl-NL"/>
        </w:rPr>
        <w:drawing>
          <wp:anchor distT="0" distB="0" distL="114300" distR="114300" simplePos="0" relativeHeight="251650048" behindDoc="1" locked="0" layoutInCell="1" allowOverlap="1" wp14:anchorId="01CFA0E7" wp14:editId="155C79A4">
            <wp:simplePos x="0" y="0"/>
            <wp:positionH relativeFrom="margin">
              <wp:posOffset>3729990</wp:posOffset>
            </wp:positionH>
            <wp:positionV relativeFrom="paragraph">
              <wp:posOffset>22225</wp:posOffset>
            </wp:positionV>
            <wp:extent cx="2379345" cy="1679625"/>
            <wp:effectExtent l="0" t="0" r="1905" b="0"/>
            <wp:wrapTight wrapText="bothSides">
              <wp:wrapPolygon edited="0">
                <wp:start x="0" y="0"/>
                <wp:lineTo x="0" y="21314"/>
                <wp:lineTo x="21444" y="21314"/>
                <wp:lineTo x="214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_influencer_marketing[1].jpg"/>
                    <pic:cNvPicPr/>
                  </pic:nvPicPr>
                  <pic:blipFill>
                    <a:blip r:embed="rId13">
                      <a:extLst>
                        <a:ext uri="{28A0092B-C50C-407E-A947-70E740481C1C}">
                          <a14:useLocalDpi xmlns:a14="http://schemas.microsoft.com/office/drawing/2010/main" val="0"/>
                        </a:ext>
                      </a:extLst>
                    </a:blip>
                    <a:stretch>
                      <a:fillRect/>
                    </a:stretch>
                  </pic:blipFill>
                  <pic:spPr>
                    <a:xfrm>
                      <a:off x="0" y="0"/>
                      <a:ext cx="2379345" cy="1679625"/>
                    </a:xfrm>
                    <a:prstGeom prst="rect">
                      <a:avLst/>
                    </a:prstGeom>
                  </pic:spPr>
                </pic:pic>
              </a:graphicData>
            </a:graphic>
            <wp14:sizeRelH relativeFrom="margin">
              <wp14:pctWidth>0</wp14:pctWidth>
            </wp14:sizeRelH>
            <wp14:sizeRelV relativeFrom="margin">
              <wp14:pctHeight>0</wp14:pctHeight>
            </wp14:sizeRelV>
          </wp:anchor>
        </w:drawing>
      </w:r>
    </w:p>
    <w:p w14:paraId="7B3F210F" w14:textId="77777777" w:rsidR="00843584" w:rsidRPr="003B4A1E" w:rsidRDefault="00843584" w:rsidP="00843584">
      <w:pPr>
        <w:rPr>
          <w:rFonts w:ascii="Arial" w:hAnsi="Arial" w:cs="Arial"/>
        </w:rPr>
      </w:pPr>
    </w:p>
    <w:p w14:paraId="3FE424F9" w14:textId="77777777" w:rsidR="009142E9" w:rsidRPr="003B4A1E" w:rsidRDefault="009142E9" w:rsidP="009142E9">
      <w:pPr>
        <w:pStyle w:val="Kop1"/>
        <w:rPr>
          <w:color w:val="auto"/>
        </w:rPr>
      </w:pPr>
      <w:r w:rsidRPr="003B4A1E">
        <w:rPr>
          <w:color w:val="auto"/>
        </w:rPr>
        <w:t>De opdracht</w:t>
      </w:r>
      <w:r w:rsidR="004132E5" w:rsidRPr="003B4A1E">
        <w:rPr>
          <w:color w:val="auto"/>
        </w:rPr>
        <w:t xml:space="preserve">: </w:t>
      </w:r>
    </w:p>
    <w:p w14:paraId="2E6B4D48" w14:textId="77777777" w:rsidR="009142E9" w:rsidRPr="003B4A1E" w:rsidRDefault="009142E9" w:rsidP="009142E9"/>
    <w:p w14:paraId="6580A16A" w14:textId="77777777" w:rsidR="001D4E6F" w:rsidRDefault="001468E4" w:rsidP="001468E4">
      <w:pPr>
        <w:shd w:val="clear" w:color="auto" w:fill="FFFFFF"/>
        <w:spacing w:line="360" w:lineRule="auto"/>
        <w:rPr>
          <w:rFonts w:ascii="Arial" w:hAnsi="Arial" w:cs="Arial"/>
          <w:bCs/>
          <w:lang w:eastAsia="nl-NL"/>
        </w:rPr>
      </w:pPr>
      <w:r w:rsidRPr="003B4A1E">
        <w:rPr>
          <w:rFonts w:ascii="Arial" w:hAnsi="Arial" w:cs="Arial"/>
          <w:bCs/>
          <w:lang w:eastAsia="nl-NL"/>
        </w:rPr>
        <w:t xml:space="preserve">Je gaat een nieuw ‘groen’ product bedenken en je wilt dat dit product een succes wordt. </w:t>
      </w:r>
      <w:r w:rsidR="003B4A1E">
        <w:rPr>
          <w:rFonts w:ascii="Arial" w:hAnsi="Arial" w:cs="Arial"/>
          <w:bCs/>
          <w:lang w:eastAsia="nl-NL"/>
        </w:rPr>
        <w:t xml:space="preserve">Anders ben je geld aan het weggooien. </w:t>
      </w:r>
    </w:p>
    <w:p w14:paraId="12BD4CAE" w14:textId="77777777" w:rsidR="001D4E6F" w:rsidRDefault="001D4E6F" w:rsidP="001468E4">
      <w:pPr>
        <w:shd w:val="clear" w:color="auto" w:fill="FFFFFF"/>
        <w:spacing w:line="360" w:lineRule="auto"/>
        <w:rPr>
          <w:rFonts w:ascii="Arial" w:hAnsi="Arial" w:cs="Arial"/>
          <w:bCs/>
          <w:lang w:eastAsia="nl-NL"/>
        </w:rPr>
      </w:pPr>
      <w:r>
        <w:rPr>
          <w:rFonts w:ascii="Arial" w:hAnsi="Arial" w:cs="Arial"/>
          <w:bCs/>
          <w:lang w:eastAsia="nl-NL"/>
        </w:rPr>
        <w:t>Je gaat het nieuwe product ook echt maken, uittesten, aanpassen en presenteren.</w:t>
      </w:r>
    </w:p>
    <w:p w14:paraId="03337BA4" w14:textId="77777777" w:rsidR="001D4E6F" w:rsidRDefault="001D4E6F" w:rsidP="001468E4">
      <w:pPr>
        <w:shd w:val="clear" w:color="auto" w:fill="FFFFFF"/>
        <w:spacing w:line="360" w:lineRule="auto"/>
        <w:rPr>
          <w:rFonts w:ascii="Arial" w:hAnsi="Arial" w:cs="Arial"/>
          <w:bCs/>
          <w:lang w:eastAsia="nl-NL"/>
        </w:rPr>
      </w:pPr>
    </w:p>
    <w:p w14:paraId="691B008B" w14:textId="77777777" w:rsidR="001D4E6F" w:rsidRDefault="001D4E6F" w:rsidP="001468E4">
      <w:pPr>
        <w:shd w:val="clear" w:color="auto" w:fill="FFFFFF"/>
        <w:spacing w:line="360" w:lineRule="auto"/>
        <w:rPr>
          <w:rFonts w:ascii="Arial" w:hAnsi="Arial" w:cs="Arial"/>
          <w:bCs/>
          <w:lang w:eastAsia="nl-NL"/>
        </w:rPr>
      </w:pPr>
      <w:r>
        <w:rPr>
          <w:rFonts w:ascii="Arial" w:hAnsi="Arial" w:cs="Arial"/>
          <w:bCs/>
          <w:noProof/>
          <w:lang w:eastAsia="nl-NL"/>
        </w:rPr>
        <w:drawing>
          <wp:anchor distT="0" distB="0" distL="114300" distR="114300" simplePos="0" relativeHeight="251657216" behindDoc="1" locked="0" layoutInCell="1" allowOverlap="1" wp14:anchorId="17B33324" wp14:editId="50BDBD26">
            <wp:simplePos x="0" y="0"/>
            <wp:positionH relativeFrom="margin">
              <wp:posOffset>76200</wp:posOffset>
            </wp:positionH>
            <wp:positionV relativeFrom="paragraph">
              <wp:posOffset>51435</wp:posOffset>
            </wp:positionV>
            <wp:extent cx="1763395" cy="981075"/>
            <wp:effectExtent l="0" t="0" r="8255" b="9525"/>
            <wp:wrapTight wrapText="bothSides">
              <wp:wrapPolygon edited="0">
                <wp:start x="0" y="0"/>
                <wp:lineTo x="0" y="21390"/>
                <wp:lineTo x="21468" y="21390"/>
                <wp:lineTo x="2146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ld-Alexas_Fotos-klein-Px-800x445[1].jpg"/>
                    <pic:cNvPicPr/>
                  </pic:nvPicPr>
                  <pic:blipFill>
                    <a:blip r:embed="rId14">
                      <a:extLst>
                        <a:ext uri="{28A0092B-C50C-407E-A947-70E740481C1C}">
                          <a14:useLocalDpi xmlns:a14="http://schemas.microsoft.com/office/drawing/2010/main" val="0"/>
                        </a:ext>
                      </a:extLst>
                    </a:blip>
                    <a:stretch>
                      <a:fillRect/>
                    </a:stretch>
                  </pic:blipFill>
                  <pic:spPr>
                    <a:xfrm>
                      <a:off x="0" y="0"/>
                      <a:ext cx="1763395" cy="981075"/>
                    </a:xfrm>
                    <a:prstGeom prst="rect">
                      <a:avLst/>
                    </a:prstGeom>
                  </pic:spPr>
                </pic:pic>
              </a:graphicData>
            </a:graphic>
          </wp:anchor>
        </w:drawing>
      </w:r>
      <w:r>
        <w:rPr>
          <w:rFonts w:ascii="Arial" w:hAnsi="Arial" w:cs="Arial"/>
          <w:bCs/>
          <w:lang w:eastAsia="nl-NL"/>
        </w:rPr>
        <w:t>Je krijgt geld van school om in overleg met je docent materiaal te kopen. Maar omdat het een groen product moet zijn gebruik je zoveel mogelijk recyclebare materialen!</w:t>
      </w:r>
    </w:p>
    <w:p w14:paraId="4BF0B6A7" w14:textId="77777777" w:rsidR="001D4E6F" w:rsidRDefault="001D4E6F" w:rsidP="001468E4">
      <w:pPr>
        <w:shd w:val="clear" w:color="auto" w:fill="FFFFFF"/>
        <w:spacing w:line="360" w:lineRule="auto"/>
        <w:rPr>
          <w:rFonts w:ascii="Arial" w:hAnsi="Arial" w:cs="Arial"/>
          <w:bCs/>
          <w:lang w:eastAsia="nl-NL"/>
        </w:rPr>
      </w:pPr>
    </w:p>
    <w:p w14:paraId="6C9C138F" w14:textId="77777777" w:rsidR="001D4E6F" w:rsidRDefault="001D4E6F" w:rsidP="001468E4">
      <w:pPr>
        <w:shd w:val="clear" w:color="auto" w:fill="FFFFFF"/>
        <w:spacing w:line="360" w:lineRule="auto"/>
        <w:rPr>
          <w:rFonts w:ascii="Arial" w:hAnsi="Arial" w:cs="Arial"/>
          <w:bCs/>
          <w:lang w:eastAsia="nl-NL"/>
        </w:rPr>
      </w:pPr>
    </w:p>
    <w:p w14:paraId="3AA74E8F" w14:textId="77777777" w:rsidR="003B4A1E" w:rsidRPr="003B4A1E" w:rsidRDefault="006656DE" w:rsidP="001468E4">
      <w:pPr>
        <w:shd w:val="clear" w:color="auto" w:fill="FFFFFF"/>
        <w:spacing w:line="360" w:lineRule="auto"/>
        <w:rPr>
          <w:rFonts w:ascii="Arial" w:hAnsi="Arial" w:cs="Arial"/>
          <w:bCs/>
          <w:lang w:eastAsia="nl-NL"/>
        </w:rPr>
      </w:pPr>
      <w:r>
        <w:rPr>
          <w:rFonts w:ascii="Arial" w:hAnsi="Arial" w:cs="Arial"/>
          <w:bCs/>
          <w:lang w:eastAsia="nl-NL"/>
        </w:rPr>
        <w:t xml:space="preserve">Behalve een nieuw product bedenk </w:t>
      </w:r>
      <w:r w:rsidR="001468E4" w:rsidRPr="003B4A1E">
        <w:rPr>
          <w:rFonts w:ascii="Arial" w:hAnsi="Arial" w:cs="Arial"/>
          <w:bCs/>
          <w:lang w:eastAsia="nl-NL"/>
        </w:rPr>
        <w:t xml:space="preserve"> je de </w:t>
      </w:r>
      <w:r w:rsidR="003B4A1E" w:rsidRPr="003B4A1E">
        <w:rPr>
          <w:rFonts w:ascii="Arial" w:hAnsi="Arial" w:cs="Arial"/>
          <w:bCs/>
          <w:lang w:eastAsia="nl-NL"/>
        </w:rPr>
        <w:t xml:space="preserve">reclamecampagne voor het product. </w:t>
      </w:r>
    </w:p>
    <w:p w14:paraId="3F7D964C" w14:textId="77777777" w:rsidR="003B4A1E" w:rsidRPr="003B4A1E" w:rsidRDefault="006656DE" w:rsidP="001468E4">
      <w:pPr>
        <w:shd w:val="clear" w:color="auto" w:fill="FFFFFF"/>
        <w:spacing w:line="360" w:lineRule="auto"/>
        <w:rPr>
          <w:rFonts w:ascii="Arial" w:hAnsi="Arial" w:cs="Arial"/>
          <w:bCs/>
          <w:lang w:eastAsia="nl-NL"/>
        </w:rPr>
      </w:pPr>
      <w:r>
        <w:rPr>
          <w:rFonts w:ascii="Arial" w:hAnsi="Arial" w:cs="Arial"/>
          <w:bCs/>
          <w:lang w:eastAsia="nl-NL"/>
        </w:rPr>
        <w:t>Ook sta je een dagdeel op de markt in de Clusiuskraam. Daar leer je hoe met klanten omgaat, maar je kunt er ook je marktonderzoek doen en je product uittesten.</w:t>
      </w:r>
    </w:p>
    <w:p w14:paraId="4FFBACFD" w14:textId="77777777" w:rsidR="006656DE" w:rsidRDefault="006656DE" w:rsidP="001468E4">
      <w:pPr>
        <w:shd w:val="clear" w:color="auto" w:fill="FFFFFF"/>
        <w:spacing w:line="360" w:lineRule="auto"/>
        <w:rPr>
          <w:rFonts w:ascii="Arial" w:hAnsi="Arial" w:cs="Arial"/>
          <w:bCs/>
          <w:lang w:eastAsia="nl-NL"/>
        </w:rPr>
      </w:pPr>
    </w:p>
    <w:p w14:paraId="0528356A" w14:textId="77777777" w:rsidR="001468E4" w:rsidRPr="001468E4" w:rsidRDefault="001D4E6F" w:rsidP="001468E4">
      <w:pPr>
        <w:shd w:val="clear" w:color="auto" w:fill="FFFFFF"/>
        <w:spacing w:line="360" w:lineRule="auto"/>
        <w:rPr>
          <w:rFonts w:ascii="Arial" w:hAnsi="Arial" w:cs="Arial"/>
          <w:bCs/>
          <w:color w:val="495057"/>
          <w:lang w:eastAsia="nl-NL"/>
        </w:rPr>
      </w:pPr>
      <w:r>
        <w:rPr>
          <w:rFonts w:ascii="Arial" w:hAnsi="Arial" w:cs="Arial"/>
          <w:bCs/>
          <w:lang w:eastAsia="nl-NL"/>
        </w:rPr>
        <w:t>V</w:t>
      </w:r>
      <w:r w:rsidR="001468E4" w:rsidRPr="003B4A1E">
        <w:rPr>
          <w:rFonts w:ascii="Arial" w:hAnsi="Arial" w:cs="Arial"/>
          <w:bCs/>
          <w:lang w:eastAsia="nl-NL"/>
        </w:rPr>
        <w:t xml:space="preserve">oordat je kunt beginnen met het maken van een product </w:t>
      </w:r>
      <w:r w:rsidR="003B4A1E" w:rsidRPr="003B4A1E">
        <w:rPr>
          <w:rFonts w:ascii="Arial" w:hAnsi="Arial" w:cs="Arial"/>
          <w:bCs/>
          <w:lang w:eastAsia="nl-NL"/>
        </w:rPr>
        <w:t xml:space="preserve">of een reclamecampagne </w:t>
      </w:r>
      <w:r w:rsidR="001468E4" w:rsidRPr="003B4A1E">
        <w:rPr>
          <w:rFonts w:ascii="Arial" w:hAnsi="Arial" w:cs="Arial"/>
          <w:bCs/>
          <w:lang w:eastAsia="nl-NL"/>
        </w:rPr>
        <w:t xml:space="preserve">gaat er </w:t>
      </w:r>
      <w:r w:rsidR="003B4A1E" w:rsidRPr="003B4A1E">
        <w:rPr>
          <w:rFonts w:ascii="Arial" w:hAnsi="Arial" w:cs="Arial"/>
          <w:bCs/>
          <w:lang w:eastAsia="nl-NL"/>
        </w:rPr>
        <w:t xml:space="preserve">veel </w:t>
      </w:r>
      <w:r w:rsidR="001468E4" w:rsidRPr="003B4A1E">
        <w:rPr>
          <w:rFonts w:ascii="Arial" w:hAnsi="Arial" w:cs="Arial"/>
          <w:bCs/>
          <w:lang w:eastAsia="nl-NL"/>
        </w:rPr>
        <w:t xml:space="preserve">denkwerk </w:t>
      </w:r>
      <w:r w:rsidR="003B4A1E" w:rsidRPr="003B4A1E">
        <w:rPr>
          <w:rFonts w:ascii="Arial" w:hAnsi="Arial" w:cs="Arial"/>
          <w:bCs/>
          <w:lang w:eastAsia="nl-NL"/>
        </w:rPr>
        <w:t xml:space="preserve">een onderzoek </w:t>
      </w:r>
      <w:r w:rsidR="001468E4" w:rsidRPr="003B4A1E">
        <w:rPr>
          <w:rFonts w:ascii="Arial" w:hAnsi="Arial" w:cs="Arial"/>
          <w:bCs/>
          <w:lang w:eastAsia="nl-NL"/>
        </w:rPr>
        <w:t xml:space="preserve">aan vooraf.  Dit denkwerk </w:t>
      </w:r>
      <w:r w:rsidR="003B4A1E" w:rsidRPr="003B4A1E">
        <w:rPr>
          <w:rFonts w:ascii="Arial" w:hAnsi="Arial" w:cs="Arial"/>
          <w:bCs/>
          <w:lang w:eastAsia="nl-NL"/>
        </w:rPr>
        <w:t xml:space="preserve">en onderzoek </w:t>
      </w:r>
      <w:r w:rsidR="001468E4" w:rsidRPr="003B4A1E">
        <w:rPr>
          <w:rFonts w:ascii="Arial" w:hAnsi="Arial" w:cs="Arial"/>
          <w:bCs/>
          <w:lang w:eastAsia="nl-NL"/>
        </w:rPr>
        <w:t>hoort bij marketing</w:t>
      </w:r>
      <w:r w:rsidR="001468E4">
        <w:rPr>
          <w:rFonts w:ascii="Arial" w:hAnsi="Arial" w:cs="Arial"/>
          <w:bCs/>
          <w:color w:val="495057"/>
          <w:lang w:eastAsia="nl-NL"/>
        </w:rPr>
        <w:t>.</w:t>
      </w:r>
    </w:p>
    <w:p w14:paraId="7295CC44" w14:textId="77777777" w:rsidR="001468E4" w:rsidRDefault="001468E4" w:rsidP="001468E4">
      <w:pPr>
        <w:shd w:val="clear" w:color="auto" w:fill="FFFFFF"/>
        <w:spacing w:line="360" w:lineRule="auto"/>
        <w:rPr>
          <w:rFonts w:ascii="Arial" w:hAnsi="Arial" w:cs="Arial"/>
          <w:b/>
          <w:bCs/>
          <w:color w:val="495057"/>
          <w:u w:val="single"/>
          <w:lang w:eastAsia="nl-NL"/>
        </w:rPr>
      </w:pPr>
    </w:p>
    <w:p w14:paraId="77CA45B6" w14:textId="77777777" w:rsidR="0051065E" w:rsidRPr="0051065E" w:rsidRDefault="0051065E" w:rsidP="001468E4">
      <w:pPr>
        <w:shd w:val="clear" w:color="auto" w:fill="FFFFFF"/>
        <w:spacing w:line="360" w:lineRule="auto"/>
        <w:rPr>
          <w:rFonts w:ascii="Arial" w:hAnsi="Arial" w:cs="Arial"/>
          <w:b/>
          <w:color w:val="495057"/>
          <w:lang w:eastAsia="nl-NL"/>
        </w:rPr>
      </w:pPr>
      <w:r w:rsidRPr="001468E4">
        <w:rPr>
          <w:rFonts w:ascii="Arial" w:hAnsi="Arial" w:cs="Arial"/>
          <w:b/>
          <w:bCs/>
          <w:color w:val="495057"/>
          <w:u w:val="single"/>
          <w:lang w:eastAsia="nl-NL"/>
        </w:rPr>
        <w:t>M</w:t>
      </w:r>
      <w:r w:rsidRPr="0051065E">
        <w:rPr>
          <w:rFonts w:ascii="Arial" w:hAnsi="Arial" w:cs="Arial"/>
          <w:b/>
          <w:bCs/>
          <w:color w:val="495057"/>
          <w:u w:val="single"/>
          <w:lang w:eastAsia="nl-NL"/>
        </w:rPr>
        <w:t>ARKETING =</w:t>
      </w:r>
    </w:p>
    <w:p w14:paraId="25E13E72" w14:textId="77777777" w:rsidR="003B4A1E" w:rsidRDefault="003B4A1E" w:rsidP="001468E4">
      <w:pPr>
        <w:shd w:val="clear" w:color="auto" w:fill="FFFFFF"/>
        <w:spacing w:line="360" w:lineRule="auto"/>
        <w:rPr>
          <w:rFonts w:ascii="Arial" w:hAnsi="Arial" w:cs="Arial"/>
          <w:b/>
          <w:bCs/>
          <w:color w:val="495057"/>
          <w:lang w:eastAsia="nl-NL"/>
        </w:rPr>
      </w:pPr>
      <w:r>
        <w:rPr>
          <w:rFonts w:ascii="Arial" w:hAnsi="Arial" w:cs="Arial"/>
          <w:b/>
          <w:bCs/>
          <w:color w:val="495057"/>
          <w:lang w:eastAsia="nl-NL"/>
        </w:rPr>
        <w:t xml:space="preserve">Uitzoeken en uitdenken wat voor een product jouw klanten willen kopen </w:t>
      </w:r>
    </w:p>
    <w:p w14:paraId="4D256179" w14:textId="77777777" w:rsidR="003B4A1E" w:rsidRDefault="003B4A1E" w:rsidP="001468E4">
      <w:pPr>
        <w:shd w:val="clear" w:color="auto" w:fill="FFFFFF"/>
        <w:spacing w:line="360" w:lineRule="auto"/>
        <w:rPr>
          <w:rFonts w:ascii="Arial" w:hAnsi="Arial" w:cs="Arial"/>
          <w:b/>
          <w:bCs/>
          <w:color w:val="495057"/>
          <w:lang w:eastAsia="nl-NL"/>
        </w:rPr>
      </w:pPr>
      <w:r>
        <w:rPr>
          <w:rFonts w:ascii="Arial" w:hAnsi="Arial" w:cs="Arial"/>
          <w:b/>
          <w:bCs/>
          <w:color w:val="495057"/>
          <w:lang w:eastAsia="nl-NL"/>
        </w:rPr>
        <w:t xml:space="preserve">EN </w:t>
      </w:r>
    </w:p>
    <w:p w14:paraId="2E19326E" w14:textId="77777777" w:rsidR="0051065E" w:rsidRPr="006656DE" w:rsidRDefault="003B4A1E" w:rsidP="006656DE">
      <w:pPr>
        <w:shd w:val="clear" w:color="auto" w:fill="FFFFFF"/>
        <w:spacing w:line="360" w:lineRule="auto"/>
        <w:rPr>
          <w:rFonts w:ascii="Arial" w:hAnsi="Arial" w:cs="Arial"/>
          <w:b/>
          <w:bCs/>
          <w:color w:val="495057"/>
          <w:lang w:eastAsia="nl-NL"/>
        </w:rPr>
      </w:pPr>
      <w:r>
        <w:rPr>
          <w:rFonts w:ascii="Arial" w:hAnsi="Arial" w:cs="Arial"/>
          <w:b/>
          <w:bCs/>
          <w:color w:val="495057"/>
          <w:lang w:eastAsia="nl-NL"/>
        </w:rPr>
        <w:t>Hoe je je nieuwe product het beste onder de aandacht brengt….zonder leugens!</w:t>
      </w:r>
      <w:r w:rsidR="0051065E" w:rsidRPr="0051065E">
        <w:rPr>
          <w:rFonts w:ascii="Arial" w:hAnsi="Arial" w:cs="Arial"/>
          <w:color w:val="495057"/>
          <w:lang w:eastAsia="nl-NL"/>
        </w:rPr>
        <w:t> </w:t>
      </w:r>
    </w:p>
    <w:p w14:paraId="17B066C7" w14:textId="77777777" w:rsidR="001468E4" w:rsidRDefault="0051065E" w:rsidP="0051065E">
      <w:pPr>
        <w:shd w:val="clear" w:color="auto" w:fill="FFFFFF"/>
        <w:spacing w:line="270" w:lineRule="atLeast"/>
        <w:rPr>
          <w:rFonts w:ascii="Arial" w:hAnsi="Arial" w:cs="Arial"/>
          <w:b/>
          <w:bCs/>
          <w:color w:val="495057"/>
          <w:lang w:eastAsia="nl-NL"/>
        </w:rPr>
      </w:pPr>
      <w:r w:rsidRPr="0051065E">
        <w:rPr>
          <w:rFonts w:ascii="Arial" w:hAnsi="Arial" w:cs="Arial"/>
          <w:b/>
          <w:bCs/>
          <w:color w:val="495057"/>
          <w:lang w:eastAsia="nl-NL"/>
        </w:rPr>
        <w:t>DIT DOE JE DOOR ONDERZOEK TE DOEN:</w:t>
      </w:r>
    </w:p>
    <w:p w14:paraId="65639856" w14:textId="77777777" w:rsidR="001D4E6F" w:rsidRDefault="001D4E6F" w:rsidP="0051065E">
      <w:pPr>
        <w:shd w:val="clear" w:color="auto" w:fill="FFFFFF"/>
        <w:spacing w:line="270" w:lineRule="atLeast"/>
        <w:rPr>
          <w:rFonts w:ascii="Arial" w:hAnsi="Arial" w:cs="Arial"/>
          <w:b/>
          <w:bCs/>
          <w:color w:val="495057"/>
          <w:lang w:eastAsia="nl-NL"/>
        </w:rPr>
      </w:pPr>
    </w:p>
    <w:p w14:paraId="38D8165A" w14:textId="77777777" w:rsidR="001D4E6F" w:rsidRDefault="001D4E6F" w:rsidP="0051065E">
      <w:pPr>
        <w:shd w:val="clear" w:color="auto" w:fill="FFFFFF"/>
        <w:spacing w:line="270" w:lineRule="atLeast"/>
        <w:rPr>
          <w:rFonts w:ascii="Arial" w:hAnsi="Arial" w:cs="Arial"/>
          <w:b/>
          <w:bCs/>
          <w:color w:val="495057"/>
          <w:lang w:eastAsia="nl-NL"/>
        </w:rPr>
      </w:pPr>
    </w:p>
    <w:p w14:paraId="54DE3EE1" w14:textId="77777777" w:rsidR="001D4E6F" w:rsidRDefault="001D4E6F" w:rsidP="001D4E6F">
      <w:pPr>
        <w:shd w:val="clear" w:color="auto" w:fill="FFFFFF"/>
        <w:spacing w:line="270" w:lineRule="atLeast"/>
        <w:jc w:val="center"/>
        <w:rPr>
          <w:rFonts w:ascii="Arial" w:hAnsi="Arial" w:cs="Arial"/>
          <w:b/>
          <w:bCs/>
          <w:color w:val="495057"/>
          <w:lang w:eastAsia="nl-NL"/>
        </w:rPr>
      </w:pPr>
      <w:r>
        <w:rPr>
          <w:rFonts w:ascii="Arial" w:hAnsi="Arial" w:cs="Arial"/>
          <w:b/>
          <w:bCs/>
          <w:noProof/>
          <w:color w:val="495057"/>
          <w:lang w:eastAsia="nl-NL"/>
        </w:rPr>
        <w:drawing>
          <wp:inline distT="0" distB="0" distL="0" distR="0" wp14:anchorId="1A0E492D" wp14:editId="311A0C2E">
            <wp:extent cx="2512550" cy="126492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960x720_fb16fe13a9f9242ba70d4a5298eceaa3153a95d9[1].jpg"/>
                    <pic:cNvPicPr/>
                  </pic:nvPicPr>
                  <pic:blipFill>
                    <a:blip r:embed="rId15">
                      <a:extLst>
                        <a:ext uri="{28A0092B-C50C-407E-A947-70E740481C1C}">
                          <a14:useLocalDpi xmlns:a14="http://schemas.microsoft.com/office/drawing/2010/main" val="0"/>
                        </a:ext>
                      </a:extLst>
                    </a:blip>
                    <a:stretch>
                      <a:fillRect/>
                    </a:stretch>
                  </pic:blipFill>
                  <pic:spPr>
                    <a:xfrm>
                      <a:off x="0" y="0"/>
                      <a:ext cx="2545189" cy="1281352"/>
                    </a:xfrm>
                    <a:prstGeom prst="rect">
                      <a:avLst/>
                    </a:prstGeom>
                  </pic:spPr>
                </pic:pic>
              </a:graphicData>
            </a:graphic>
          </wp:inline>
        </w:drawing>
      </w:r>
    </w:p>
    <w:p w14:paraId="6D1F22D0" w14:textId="77777777" w:rsidR="001468E4" w:rsidRPr="001468E4" w:rsidRDefault="001468E4" w:rsidP="001D4E6F">
      <w:pPr>
        <w:shd w:val="clear" w:color="auto" w:fill="FFFFFF"/>
        <w:spacing w:line="270" w:lineRule="atLeast"/>
        <w:rPr>
          <w:rFonts w:ascii="Arial" w:hAnsi="Arial" w:cs="Arial"/>
          <w:b/>
          <w:bCs/>
          <w:color w:val="495057"/>
          <w:lang w:eastAsia="nl-NL"/>
        </w:rPr>
      </w:pPr>
    </w:p>
    <w:p w14:paraId="5E878709" w14:textId="77777777" w:rsidR="0051065E" w:rsidRPr="00A46D6C" w:rsidRDefault="0051065E" w:rsidP="001468E4">
      <w:pPr>
        <w:shd w:val="clear" w:color="auto" w:fill="FFFFFF"/>
        <w:spacing w:line="270" w:lineRule="atLeast"/>
        <w:rPr>
          <w:rFonts w:ascii="Arial" w:hAnsi="Arial" w:cs="Arial"/>
          <w:b/>
          <w:color w:val="495057"/>
          <w:sz w:val="28"/>
          <w:szCs w:val="28"/>
          <w:lang w:eastAsia="nl-NL"/>
        </w:rPr>
      </w:pPr>
      <w:r w:rsidRPr="00A46D6C">
        <w:rPr>
          <w:rFonts w:ascii="Arial" w:hAnsi="Arial" w:cs="Arial"/>
          <w:b/>
          <w:bCs/>
          <w:color w:val="495057"/>
          <w:sz w:val="28"/>
          <w:szCs w:val="28"/>
          <w:lang w:eastAsia="nl-NL"/>
        </w:rPr>
        <w:t>W</w:t>
      </w:r>
      <w:r w:rsidR="003B4A1E" w:rsidRPr="00A46D6C">
        <w:rPr>
          <w:rFonts w:ascii="Arial" w:hAnsi="Arial" w:cs="Arial"/>
          <w:b/>
          <w:bCs/>
          <w:color w:val="495057"/>
          <w:sz w:val="28"/>
          <w:szCs w:val="28"/>
          <w:lang w:eastAsia="nl-NL"/>
        </w:rPr>
        <w:t>at onderzoek je dan</w:t>
      </w:r>
      <w:r w:rsidRPr="00A46D6C">
        <w:rPr>
          <w:rFonts w:ascii="Arial" w:hAnsi="Arial" w:cs="Arial"/>
          <w:b/>
          <w:bCs/>
          <w:color w:val="495057"/>
          <w:sz w:val="28"/>
          <w:szCs w:val="28"/>
          <w:lang w:eastAsia="nl-NL"/>
        </w:rPr>
        <w:t>?</w:t>
      </w:r>
      <w:r w:rsidRPr="00A46D6C">
        <w:rPr>
          <w:rFonts w:ascii="Arial" w:hAnsi="Arial" w:cs="Arial"/>
          <w:b/>
          <w:color w:val="495057"/>
          <w:sz w:val="28"/>
          <w:szCs w:val="28"/>
          <w:lang w:eastAsia="nl-NL"/>
        </w:rPr>
        <w:t> </w:t>
      </w:r>
    </w:p>
    <w:p w14:paraId="10545FAE" w14:textId="77777777" w:rsidR="001468E4" w:rsidRPr="001D4171" w:rsidRDefault="001468E4" w:rsidP="002E585E">
      <w:pPr>
        <w:numPr>
          <w:ilvl w:val="0"/>
          <w:numId w:val="6"/>
        </w:numPr>
        <w:shd w:val="clear" w:color="auto" w:fill="FFFFFF"/>
        <w:spacing w:before="100" w:beforeAutospacing="1" w:afterAutospacing="1" w:line="400" w:lineRule="atLeast"/>
        <w:rPr>
          <w:rFonts w:ascii="Arial" w:hAnsi="Arial" w:cs="Arial"/>
          <w:color w:val="495057"/>
          <w:lang w:eastAsia="nl-NL"/>
        </w:rPr>
      </w:pPr>
      <w:r w:rsidRPr="001D4171">
        <w:rPr>
          <w:rFonts w:ascii="Arial" w:hAnsi="Arial" w:cs="Arial"/>
          <w:color w:val="495057"/>
          <w:lang w:eastAsia="nl-NL"/>
        </w:rPr>
        <w:t>Wie zijn mijn klanten?</w:t>
      </w:r>
    </w:p>
    <w:p w14:paraId="0FE74FE9" w14:textId="77777777" w:rsidR="001468E4" w:rsidRPr="001D4171" w:rsidRDefault="001468E4" w:rsidP="002E585E">
      <w:pPr>
        <w:numPr>
          <w:ilvl w:val="0"/>
          <w:numId w:val="6"/>
        </w:numPr>
        <w:shd w:val="clear" w:color="auto" w:fill="FFFFFF"/>
        <w:spacing w:before="100" w:beforeAutospacing="1" w:afterAutospacing="1" w:line="400" w:lineRule="atLeast"/>
        <w:rPr>
          <w:rFonts w:ascii="Arial" w:hAnsi="Arial" w:cs="Arial"/>
          <w:color w:val="495057"/>
          <w:lang w:eastAsia="nl-NL"/>
        </w:rPr>
      </w:pPr>
      <w:r w:rsidRPr="001D4171">
        <w:rPr>
          <w:rFonts w:ascii="Arial" w:hAnsi="Arial" w:cs="Arial"/>
          <w:color w:val="495057"/>
          <w:lang w:eastAsia="nl-NL"/>
        </w:rPr>
        <w:t>Willen klanten mijn product?</w:t>
      </w:r>
    </w:p>
    <w:p w14:paraId="37F14BE0" w14:textId="77777777" w:rsidR="0051065E" w:rsidRPr="001D4171" w:rsidRDefault="0051065E" w:rsidP="002E585E">
      <w:pPr>
        <w:numPr>
          <w:ilvl w:val="0"/>
          <w:numId w:val="6"/>
        </w:numPr>
        <w:shd w:val="clear" w:color="auto" w:fill="FFFFFF"/>
        <w:spacing w:before="100" w:beforeAutospacing="1" w:afterAutospacing="1" w:line="400" w:lineRule="atLeast"/>
        <w:rPr>
          <w:rFonts w:ascii="Arial" w:hAnsi="Arial" w:cs="Arial"/>
          <w:color w:val="495057"/>
          <w:lang w:eastAsia="nl-NL"/>
        </w:rPr>
      </w:pPr>
      <w:r w:rsidRPr="001D4171">
        <w:rPr>
          <w:rFonts w:ascii="Arial" w:hAnsi="Arial" w:cs="Arial"/>
          <w:color w:val="495057"/>
          <w:lang w:eastAsia="nl-NL"/>
        </w:rPr>
        <w:t>W</w:t>
      </w:r>
      <w:r w:rsidR="001468E4" w:rsidRPr="001D4171">
        <w:rPr>
          <w:rFonts w:ascii="Arial" w:hAnsi="Arial" w:cs="Arial"/>
          <w:color w:val="495057"/>
          <w:lang w:eastAsia="nl-NL"/>
        </w:rPr>
        <w:t>aar kopen mijn klanten?</w:t>
      </w:r>
    </w:p>
    <w:p w14:paraId="3EF8ACFD" w14:textId="77777777" w:rsidR="0051065E" w:rsidRPr="001D4171" w:rsidRDefault="0051065E" w:rsidP="002E585E">
      <w:pPr>
        <w:numPr>
          <w:ilvl w:val="0"/>
          <w:numId w:val="6"/>
        </w:numPr>
        <w:shd w:val="clear" w:color="auto" w:fill="FFFFFF"/>
        <w:spacing w:before="100" w:beforeAutospacing="1" w:afterAutospacing="1" w:line="400" w:lineRule="atLeast"/>
        <w:rPr>
          <w:rFonts w:ascii="Arial" w:hAnsi="Arial" w:cs="Arial"/>
          <w:color w:val="495057"/>
          <w:lang w:eastAsia="nl-NL"/>
        </w:rPr>
      </w:pPr>
      <w:r w:rsidRPr="001D4171">
        <w:rPr>
          <w:rFonts w:ascii="Arial" w:hAnsi="Arial" w:cs="Arial"/>
          <w:color w:val="495057"/>
          <w:lang w:eastAsia="nl-NL"/>
        </w:rPr>
        <w:t>W</w:t>
      </w:r>
      <w:r w:rsidR="001468E4" w:rsidRPr="001D4171">
        <w:rPr>
          <w:rFonts w:ascii="Arial" w:hAnsi="Arial" w:cs="Arial"/>
          <w:color w:val="495057"/>
          <w:lang w:eastAsia="nl-NL"/>
        </w:rPr>
        <w:t>at willen mijn klanten betalen voor het product?</w:t>
      </w:r>
    </w:p>
    <w:p w14:paraId="65112CDE" w14:textId="77777777" w:rsidR="0051065E" w:rsidRPr="001D4171" w:rsidRDefault="001468E4" w:rsidP="002E585E">
      <w:pPr>
        <w:numPr>
          <w:ilvl w:val="0"/>
          <w:numId w:val="6"/>
        </w:numPr>
        <w:shd w:val="clear" w:color="auto" w:fill="FFFFFF"/>
        <w:spacing w:before="100" w:beforeAutospacing="1" w:afterAutospacing="1" w:line="400" w:lineRule="atLeast"/>
        <w:rPr>
          <w:rFonts w:ascii="Arial" w:hAnsi="Arial" w:cs="Arial"/>
          <w:color w:val="495057"/>
          <w:lang w:eastAsia="nl-NL"/>
        </w:rPr>
      </w:pPr>
      <w:r w:rsidRPr="001D4171">
        <w:rPr>
          <w:rFonts w:ascii="Arial" w:hAnsi="Arial" w:cs="Arial"/>
          <w:color w:val="495057"/>
          <w:lang w:eastAsia="nl-NL"/>
        </w:rPr>
        <w:t>Hoe willen de klanten dat het product eruit ziet?</w:t>
      </w:r>
    </w:p>
    <w:p w14:paraId="5EF31B03" w14:textId="77777777" w:rsidR="0051065E" w:rsidRPr="001D4171" w:rsidRDefault="001468E4" w:rsidP="002E585E">
      <w:pPr>
        <w:numPr>
          <w:ilvl w:val="0"/>
          <w:numId w:val="6"/>
        </w:numPr>
        <w:shd w:val="clear" w:color="auto" w:fill="FFFFFF"/>
        <w:spacing w:before="100" w:beforeAutospacing="1" w:afterAutospacing="1" w:line="400" w:lineRule="atLeast"/>
        <w:rPr>
          <w:rFonts w:ascii="Arial" w:hAnsi="Arial" w:cs="Arial"/>
          <w:color w:val="495057"/>
          <w:lang w:eastAsia="nl-NL"/>
        </w:rPr>
      </w:pPr>
      <w:r w:rsidRPr="001D4171">
        <w:rPr>
          <w:rFonts w:ascii="Arial" w:hAnsi="Arial" w:cs="Arial"/>
          <w:color w:val="495057"/>
          <w:lang w:eastAsia="nl-NL"/>
        </w:rPr>
        <w:t>Waar en hoe kan ik het beste reclame maken?</w:t>
      </w:r>
    </w:p>
    <w:p w14:paraId="2F601E2E" w14:textId="77777777" w:rsidR="006656DE" w:rsidRPr="001D4171" w:rsidRDefault="006656DE" w:rsidP="002E585E">
      <w:pPr>
        <w:numPr>
          <w:ilvl w:val="0"/>
          <w:numId w:val="6"/>
        </w:numPr>
        <w:shd w:val="clear" w:color="auto" w:fill="FFFFFF"/>
        <w:spacing w:before="100" w:beforeAutospacing="1" w:afterAutospacing="1" w:line="400" w:lineRule="atLeast"/>
        <w:rPr>
          <w:rFonts w:ascii="Arial" w:hAnsi="Arial" w:cs="Arial"/>
          <w:color w:val="495057"/>
          <w:lang w:eastAsia="nl-NL"/>
        </w:rPr>
      </w:pPr>
      <w:r w:rsidRPr="001D4171">
        <w:rPr>
          <w:rFonts w:ascii="Arial" w:hAnsi="Arial" w:cs="Arial"/>
          <w:color w:val="495057"/>
          <w:lang w:eastAsia="nl-NL"/>
        </w:rPr>
        <w:t>Hoe ga ik reclame ga maken?</w:t>
      </w:r>
    </w:p>
    <w:p w14:paraId="15728742" w14:textId="77777777" w:rsidR="00843584" w:rsidRPr="001D4171" w:rsidRDefault="001468E4" w:rsidP="002E585E">
      <w:pPr>
        <w:numPr>
          <w:ilvl w:val="0"/>
          <w:numId w:val="6"/>
        </w:numPr>
        <w:shd w:val="clear" w:color="auto" w:fill="FFFFFF"/>
        <w:spacing w:before="100" w:beforeAutospacing="1" w:afterAutospacing="1" w:line="400" w:lineRule="atLeast"/>
        <w:rPr>
          <w:rFonts w:ascii="Arial" w:hAnsi="Arial" w:cs="Arial"/>
          <w:color w:val="495057"/>
          <w:lang w:eastAsia="nl-NL"/>
        </w:rPr>
      </w:pPr>
      <w:r w:rsidRPr="001D4171">
        <w:rPr>
          <w:rFonts w:ascii="Arial" w:hAnsi="Arial" w:cs="Arial"/>
          <w:color w:val="495057"/>
          <w:lang w:eastAsia="nl-NL"/>
        </w:rPr>
        <w:t>Welke</w:t>
      </w:r>
      <w:r w:rsidR="006656DE" w:rsidRPr="001D4171">
        <w:rPr>
          <w:rFonts w:ascii="Arial" w:hAnsi="Arial" w:cs="Arial"/>
          <w:color w:val="495057"/>
          <w:lang w:eastAsia="nl-NL"/>
        </w:rPr>
        <w:t xml:space="preserve"> social media gebruik ik</w:t>
      </w:r>
      <w:r w:rsidR="001D4171" w:rsidRPr="001D4171">
        <w:rPr>
          <w:rFonts w:ascii="Arial" w:hAnsi="Arial" w:cs="Arial"/>
          <w:color w:val="495057"/>
          <w:lang w:eastAsia="nl-NL"/>
        </w:rPr>
        <w:t>?</w:t>
      </w:r>
    </w:p>
    <w:p w14:paraId="65BB9975" w14:textId="77777777" w:rsidR="008D2B6C" w:rsidRPr="00E109BF" w:rsidRDefault="008D2B6C">
      <w:pPr>
        <w:rPr>
          <w:rFonts w:ascii="Arial" w:hAnsi="Arial" w:cs="Arial"/>
          <w:sz w:val="22"/>
          <w:szCs w:val="22"/>
        </w:rPr>
      </w:pPr>
    </w:p>
    <w:p w14:paraId="68FB1D54" w14:textId="77777777" w:rsidR="00AF43D8" w:rsidRDefault="00C020F3" w:rsidP="00AF43D8">
      <w:pPr>
        <w:pStyle w:val="Koptekst2"/>
        <w:spacing w:line="360" w:lineRule="auto"/>
        <w:rPr>
          <w:rFonts w:ascii="Arial" w:hAnsi="Arial" w:cs="Arial"/>
          <w:b w:val="0"/>
          <w:bCs w:val="0"/>
          <w:color w:val="auto"/>
          <w:sz w:val="24"/>
          <w:szCs w:val="24"/>
        </w:rPr>
      </w:pPr>
      <w:r w:rsidRPr="00FB6B50">
        <w:rPr>
          <w:rFonts w:ascii="Arial" w:hAnsi="Arial" w:cs="Arial"/>
          <w:bCs w:val="0"/>
          <w:color w:val="auto"/>
          <w:szCs w:val="28"/>
        </w:rPr>
        <w:t>3</w:t>
      </w:r>
      <w:r w:rsidR="003B4A1E" w:rsidRPr="003B4A1E">
        <w:rPr>
          <w:rFonts w:ascii="Verdana" w:hAnsi="Verdana"/>
          <w:b w:val="0"/>
          <w:bCs w:val="0"/>
        </w:rPr>
        <w:t xml:space="preserve"> </w:t>
      </w:r>
      <w:r w:rsidR="00AF43D8" w:rsidRPr="00FB6B50">
        <w:rPr>
          <w:rFonts w:ascii="Arial" w:hAnsi="Arial" w:cs="Arial"/>
          <w:bCs w:val="0"/>
          <w:color w:val="auto"/>
        </w:rPr>
        <w:t>Welke stappen moet ik zetten</w:t>
      </w:r>
    </w:p>
    <w:p w14:paraId="04A11B14" w14:textId="77777777" w:rsidR="006656DE" w:rsidRDefault="003B4A1E" w:rsidP="00AF43D8">
      <w:pPr>
        <w:pStyle w:val="Koptekst2"/>
        <w:spacing w:line="360" w:lineRule="auto"/>
        <w:rPr>
          <w:rFonts w:ascii="Arial" w:hAnsi="Arial" w:cs="Arial"/>
          <w:b w:val="0"/>
          <w:bCs w:val="0"/>
          <w:color w:val="auto"/>
          <w:sz w:val="24"/>
          <w:szCs w:val="24"/>
        </w:rPr>
      </w:pPr>
      <w:r w:rsidRPr="00AF43D8">
        <w:rPr>
          <w:rFonts w:ascii="Arial" w:hAnsi="Arial" w:cs="Arial"/>
          <w:b w:val="0"/>
          <w:bCs w:val="0"/>
          <w:color w:val="auto"/>
          <w:sz w:val="24"/>
          <w:szCs w:val="24"/>
        </w:rPr>
        <w:t xml:space="preserve">Als je een product hebt bedacht is het belangrijk dat je de juiste stappen zet om uit te zoeken of jou bedachte product wel is wat mensen willen kopen. </w:t>
      </w:r>
    </w:p>
    <w:p w14:paraId="33986F89" w14:textId="77777777" w:rsidR="006656DE" w:rsidRDefault="006656DE" w:rsidP="00AF43D8">
      <w:pPr>
        <w:pStyle w:val="Koptekst2"/>
        <w:spacing w:line="360" w:lineRule="auto"/>
        <w:rPr>
          <w:rFonts w:ascii="Arial" w:hAnsi="Arial" w:cs="Arial"/>
          <w:b w:val="0"/>
          <w:bCs w:val="0"/>
          <w:color w:val="auto"/>
          <w:sz w:val="24"/>
          <w:szCs w:val="24"/>
        </w:rPr>
      </w:pPr>
    </w:p>
    <w:p w14:paraId="79FBA71E" w14:textId="77777777" w:rsidR="006656DE" w:rsidRDefault="003B4A1E" w:rsidP="00AF43D8">
      <w:pPr>
        <w:pStyle w:val="Koptekst2"/>
        <w:spacing w:line="360" w:lineRule="auto"/>
        <w:rPr>
          <w:rFonts w:ascii="Arial" w:hAnsi="Arial" w:cs="Arial"/>
          <w:b w:val="0"/>
          <w:bCs w:val="0"/>
          <w:color w:val="auto"/>
          <w:sz w:val="24"/>
          <w:szCs w:val="24"/>
        </w:rPr>
      </w:pPr>
      <w:r w:rsidRPr="00AF43D8">
        <w:rPr>
          <w:rFonts w:ascii="Arial" w:hAnsi="Arial" w:cs="Arial"/>
          <w:b w:val="0"/>
          <w:bCs w:val="0"/>
          <w:color w:val="auto"/>
          <w:sz w:val="24"/>
          <w:szCs w:val="24"/>
        </w:rPr>
        <w:t>Misschien moet de kleur of de vorm of de smaak wel anders</w:t>
      </w:r>
      <w:r w:rsidR="00AF43D8" w:rsidRPr="00AF43D8">
        <w:rPr>
          <w:rFonts w:ascii="Arial" w:hAnsi="Arial" w:cs="Arial"/>
          <w:b w:val="0"/>
          <w:bCs w:val="0"/>
          <w:color w:val="auto"/>
          <w:sz w:val="24"/>
          <w:szCs w:val="24"/>
        </w:rPr>
        <w:t>. Als je dat uitgezocht en getest hebt ga je ook nadenken over zaken als: in welke winkels wil ik mijn product te koop aanbieden, welke prijs  wil vragen</w:t>
      </w:r>
      <w:r w:rsidR="00AF43D8">
        <w:rPr>
          <w:rFonts w:ascii="Verdana" w:hAnsi="Verdana"/>
          <w:b w:val="0"/>
          <w:bCs w:val="0"/>
        </w:rPr>
        <w:t xml:space="preserve"> </w:t>
      </w:r>
      <w:r w:rsidR="00AF43D8" w:rsidRPr="00AF43D8">
        <w:rPr>
          <w:rFonts w:ascii="Arial" w:hAnsi="Arial" w:cs="Arial"/>
          <w:b w:val="0"/>
          <w:bCs w:val="0"/>
          <w:color w:val="auto"/>
          <w:sz w:val="24"/>
          <w:szCs w:val="24"/>
        </w:rPr>
        <w:t>en nog veel mee</w:t>
      </w:r>
      <w:r w:rsidR="00AF43D8">
        <w:rPr>
          <w:rFonts w:ascii="Arial" w:hAnsi="Arial" w:cs="Arial"/>
          <w:b w:val="0"/>
          <w:bCs w:val="0"/>
          <w:color w:val="auto"/>
          <w:sz w:val="24"/>
          <w:szCs w:val="24"/>
        </w:rPr>
        <w:t xml:space="preserve">r. </w:t>
      </w:r>
    </w:p>
    <w:p w14:paraId="46472D9F" w14:textId="77777777" w:rsidR="006656DE" w:rsidRDefault="006656DE" w:rsidP="00AF43D8">
      <w:pPr>
        <w:pStyle w:val="Koptekst2"/>
        <w:spacing w:line="360" w:lineRule="auto"/>
        <w:rPr>
          <w:rFonts w:ascii="Arial" w:hAnsi="Arial" w:cs="Arial"/>
          <w:b w:val="0"/>
          <w:bCs w:val="0"/>
          <w:color w:val="auto"/>
          <w:sz w:val="24"/>
          <w:szCs w:val="24"/>
        </w:rPr>
      </w:pPr>
    </w:p>
    <w:p w14:paraId="33AE1331" w14:textId="77777777" w:rsidR="00AF43D8" w:rsidRDefault="00AF43D8" w:rsidP="00AF43D8">
      <w:pPr>
        <w:pStyle w:val="Koptekst2"/>
        <w:spacing w:line="360" w:lineRule="auto"/>
        <w:rPr>
          <w:rFonts w:ascii="Arial" w:hAnsi="Arial" w:cs="Arial"/>
          <w:b w:val="0"/>
          <w:sz w:val="24"/>
          <w:szCs w:val="24"/>
        </w:rPr>
      </w:pPr>
      <w:r>
        <w:rPr>
          <w:rFonts w:ascii="Arial" w:hAnsi="Arial" w:cs="Arial"/>
          <w:b w:val="0"/>
          <w:bCs w:val="0"/>
          <w:color w:val="auto"/>
          <w:sz w:val="24"/>
          <w:szCs w:val="24"/>
        </w:rPr>
        <w:t xml:space="preserve">In het wikiwijsprogramma Marketing, Keuzevak 15, vind je alles wat je weten moet over marketing. </w:t>
      </w:r>
      <w:r w:rsidRPr="00AF43D8">
        <w:rPr>
          <w:rFonts w:ascii="Arial" w:hAnsi="Arial" w:cs="Arial"/>
          <w:b w:val="0"/>
          <w:sz w:val="24"/>
          <w:szCs w:val="24"/>
        </w:rPr>
        <w:t xml:space="preserve">Je docent zal elke les wat uitleggen over marketing, maar je </w:t>
      </w:r>
      <w:r>
        <w:rPr>
          <w:rFonts w:ascii="Arial" w:hAnsi="Arial" w:cs="Arial"/>
          <w:b w:val="0"/>
          <w:sz w:val="24"/>
          <w:szCs w:val="24"/>
        </w:rPr>
        <w:t xml:space="preserve">moet </w:t>
      </w:r>
      <w:r w:rsidRPr="00AF43D8">
        <w:rPr>
          <w:rFonts w:ascii="Arial" w:hAnsi="Arial" w:cs="Arial"/>
          <w:b w:val="0"/>
          <w:sz w:val="24"/>
          <w:szCs w:val="24"/>
        </w:rPr>
        <w:t>zelf heel veel opzoeken in dit wikiwijsprogramma.</w:t>
      </w:r>
    </w:p>
    <w:p w14:paraId="3822FDE4" w14:textId="77777777" w:rsidR="00FB6B50" w:rsidRDefault="00FB6B50" w:rsidP="00FB6B50">
      <w:pPr>
        <w:rPr>
          <w:lang w:eastAsia="nl-NL"/>
        </w:rPr>
      </w:pPr>
    </w:p>
    <w:p w14:paraId="3172EB6C" w14:textId="77777777" w:rsidR="00FB6B50" w:rsidRDefault="00FB6B50" w:rsidP="00FB6B50">
      <w:pPr>
        <w:rPr>
          <w:lang w:eastAsia="nl-NL"/>
        </w:rPr>
      </w:pPr>
    </w:p>
    <w:p w14:paraId="20BE4EAD" w14:textId="77777777" w:rsidR="00FB6B50" w:rsidRDefault="00FB6B50" w:rsidP="00FB6B50">
      <w:pPr>
        <w:rPr>
          <w:lang w:eastAsia="nl-NL"/>
        </w:rPr>
      </w:pPr>
    </w:p>
    <w:p w14:paraId="3FDCFE6A" w14:textId="77777777" w:rsidR="00FB6B50" w:rsidRDefault="00FB6B50" w:rsidP="00FB6B50">
      <w:pPr>
        <w:rPr>
          <w:lang w:eastAsia="nl-NL"/>
        </w:rPr>
      </w:pPr>
    </w:p>
    <w:p w14:paraId="1C1911DC" w14:textId="77777777" w:rsidR="00FB6B50" w:rsidRDefault="00FB6B50" w:rsidP="00FB6B50">
      <w:pPr>
        <w:rPr>
          <w:lang w:eastAsia="nl-NL"/>
        </w:rPr>
      </w:pPr>
    </w:p>
    <w:p w14:paraId="08CEE73D" w14:textId="77777777" w:rsidR="00FB6B50" w:rsidRDefault="00FB6B50" w:rsidP="00FB6B50">
      <w:pPr>
        <w:rPr>
          <w:lang w:eastAsia="nl-NL"/>
        </w:rPr>
      </w:pPr>
    </w:p>
    <w:p w14:paraId="0489B920" w14:textId="77777777" w:rsidR="00FB6B50" w:rsidRDefault="00FB6B50" w:rsidP="00FB6B50">
      <w:pPr>
        <w:rPr>
          <w:lang w:eastAsia="nl-NL"/>
        </w:rPr>
      </w:pPr>
    </w:p>
    <w:p w14:paraId="328FA950" w14:textId="77777777" w:rsidR="00FB6B50" w:rsidRPr="00FB6B50" w:rsidRDefault="00FB6B50" w:rsidP="00FB6B50">
      <w:pPr>
        <w:rPr>
          <w:lang w:eastAsia="nl-NL"/>
        </w:rPr>
      </w:pPr>
    </w:p>
    <w:p w14:paraId="4C5F2DBD" w14:textId="77777777" w:rsidR="001D4E6F" w:rsidRDefault="001D4E6F" w:rsidP="001D4E6F">
      <w:pPr>
        <w:rPr>
          <w:lang w:eastAsia="nl-NL"/>
        </w:rPr>
      </w:pPr>
    </w:p>
    <w:p w14:paraId="7A6A9707" w14:textId="77777777" w:rsidR="00AF43D8" w:rsidRPr="00FB6B50" w:rsidRDefault="003B4A1E" w:rsidP="00AF43D8">
      <w:pPr>
        <w:pStyle w:val="Koptekst2"/>
        <w:spacing w:line="276" w:lineRule="auto"/>
        <w:rPr>
          <w:rFonts w:ascii="Arial" w:hAnsi="Arial" w:cs="Arial"/>
          <w:sz w:val="28"/>
          <w:szCs w:val="28"/>
        </w:rPr>
      </w:pPr>
      <w:r w:rsidRPr="00FB6B50">
        <w:rPr>
          <w:rFonts w:ascii="Arial" w:hAnsi="Arial" w:cs="Arial"/>
          <w:sz w:val="28"/>
          <w:szCs w:val="28"/>
        </w:rPr>
        <w:t xml:space="preserve">Stappenplan marketingonderzoek: </w:t>
      </w:r>
    </w:p>
    <w:p w14:paraId="6630F2E8" w14:textId="77777777" w:rsidR="00AF43D8" w:rsidRPr="00AF43D8" w:rsidRDefault="00AF43D8" w:rsidP="00AF43D8">
      <w:pPr>
        <w:pStyle w:val="Koptekst2"/>
        <w:spacing w:line="276" w:lineRule="auto"/>
        <w:rPr>
          <w:rFonts w:ascii="Arial" w:hAnsi="Arial" w:cs="Arial"/>
          <w:b w:val="0"/>
          <w:i/>
          <w:sz w:val="24"/>
          <w:szCs w:val="24"/>
        </w:rPr>
      </w:pPr>
      <w:r w:rsidRPr="00AF43D8">
        <w:rPr>
          <w:rFonts w:ascii="Arial" w:hAnsi="Arial" w:cs="Arial"/>
          <w:b w:val="0"/>
          <w:i/>
          <w:sz w:val="24"/>
          <w:szCs w:val="24"/>
        </w:rPr>
        <w:t>Dit stappenplan vind je ook in Wikiwijs Keuzevak 15 Marketing, H 1.4.</w:t>
      </w:r>
    </w:p>
    <w:p w14:paraId="7EE3A8C9" w14:textId="77777777" w:rsidR="003B4A1E" w:rsidRPr="003B4A1E" w:rsidRDefault="003B4A1E" w:rsidP="003B4A1E">
      <w:pPr>
        <w:pBdr>
          <w:top w:val="nil"/>
          <w:left w:val="nil"/>
          <w:bottom w:val="nil"/>
          <w:right w:val="nil"/>
          <w:between w:val="nil"/>
          <w:bar w:val="nil"/>
        </w:pBdr>
        <w:rPr>
          <w:rFonts w:ascii="Arial" w:eastAsia="Arial Unicode MS" w:hAnsi="Arial" w:cs="Arial"/>
          <w:color w:val="000000"/>
          <w:u w:color="000000"/>
          <w:bdr w:val="nil"/>
          <w:lang w:eastAsia="nl-NL"/>
        </w:rPr>
      </w:pPr>
    </w:p>
    <w:p w14:paraId="7ECF268B"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Uitleg</w:t>
      </w:r>
    </w:p>
    <w:p w14:paraId="6C06A8B1"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Groep samenstellen</w:t>
      </w:r>
    </w:p>
    <w:p w14:paraId="5682746D"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Product bedenken</w:t>
      </w:r>
    </w:p>
    <w:p w14:paraId="65B9699D"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Concurrenten zoeken</w:t>
      </w:r>
    </w:p>
    <w:p w14:paraId="15159B15"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 xml:space="preserve">Concurrenten onderzoek doen </w:t>
      </w:r>
    </w:p>
    <w:p w14:paraId="78EB2F72"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Doelgroep kiezen</w:t>
      </w:r>
    </w:p>
    <w:p w14:paraId="718818CE"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 xml:space="preserve">Doelgroep onderzoek doen ( </w:t>
      </w:r>
      <w:r w:rsidR="00AF43D8" w:rsidRPr="003B4A1E">
        <w:rPr>
          <w:rFonts w:ascii="Arial" w:eastAsia="Helvetica Neue" w:hAnsi="Arial" w:cs="Arial"/>
          <w:color w:val="000000"/>
          <w:u w:color="000000"/>
          <w:bdr w:val="nil"/>
          <w:lang w:eastAsia="nl-NL"/>
        </w:rPr>
        <w:t>enquête</w:t>
      </w:r>
      <w:r w:rsidRPr="003B4A1E">
        <w:rPr>
          <w:rFonts w:ascii="Arial" w:eastAsia="Helvetica Neue" w:hAnsi="Arial" w:cs="Arial"/>
          <w:color w:val="000000"/>
          <w:u w:color="000000"/>
          <w:bdr w:val="nil"/>
          <w:lang w:eastAsia="nl-NL"/>
        </w:rPr>
        <w:t>)</w:t>
      </w:r>
    </w:p>
    <w:p w14:paraId="0D2C825D"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Onderzoek doen bij doelgroep</w:t>
      </w:r>
    </w:p>
    <w:p w14:paraId="7F91D012" w14:textId="77777777" w:rsidR="003B4A1E" w:rsidRPr="003B4A1E" w:rsidRDefault="00AF43D8"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Enquête</w:t>
      </w:r>
      <w:r w:rsidR="003B4A1E" w:rsidRPr="003B4A1E">
        <w:rPr>
          <w:rFonts w:ascii="Arial" w:eastAsia="Helvetica Neue" w:hAnsi="Arial" w:cs="Arial"/>
          <w:color w:val="000000"/>
          <w:u w:color="000000"/>
          <w:bdr w:val="nil"/>
          <w:lang w:eastAsia="nl-NL"/>
        </w:rPr>
        <w:t xml:space="preserve"> uitwerken</w:t>
      </w:r>
    </w:p>
    <w:p w14:paraId="17E83BC7"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Sociale media</w:t>
      </w:r>
      <w:r w:rsidR="00AF43D8">
        <w:rPr>
          <w:rFonts w:ascii="Arial" w:eastAsia="Helvetica Neue" w:hAnsi="Arial" w:cs="Arial"/>
          <w:color w:val="000000"/>
          <w:u w:color="000000"/>
          <w:bdr w:val="nil"/>
          <w:lang w:eastAsia="nl-NL"/>
        </w:rPr>
        <w:t>, influencers</w:t>
      </w:r>
      <w:r w:rsidRPr="003B4A1E">
        <w:rPr>
          <w:rFonts w:ascii="Arial" w:eastAsia="Helvetica Neue" w:hAnsi="Arial" w:cs="Arial"/>
          <w:color w:val="000000"/>
          <w:u w:color="000000"/>
          <w:bdr w:val="nil"/>
          <w:lang w:eastAsia="nl-NL"/>
        </w:rPr>
        <w:t xml:space="preserve"> en jouw marketing</w:t>
      </w:r>
    </w:p>
    <w:p w14:paraId="4349F0DF"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Kosten Markering</w:t>
      </w:r>
    </w:p>
    <w:p w14:paraId="06AA81F8"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Helvetica Neue" w:hAnsi="Arial" w:cs="Arial"/>
          <w:color w:val="000000"/>
          <w:u w:color="000000"/>
          <w:bdr w:val="nil"/>
          <w:lang w:eastAsia="nl-NL"/>
        </w:rPr>
        <w:t>Marketingmix: de 5P’s</w:t>
      </w:r>
    </w:p>
    <w:p w14:paraId="5648AA3C" w14:textId="77777777" w:rsidR="00AF43D8" w:rsidRPr="00AF43D8"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Arial Unicode MS" w:hAnsi="Arial" w:cs="Arial"/>
          <w:color w:val="000000"/>
          <w:u w:color="000000"/>
          <w:bdr w:val="nil"/>
          <w:lang w:eastAsia="nl-NL"/>
        </w:rPr>
        <w:t>Evaluatie en SWOT analyse</w:t>
      </w:r>
    </w:p>
    <w:p w14:paraId="3CB7A0E8" w14:textId="77777777" w:rsidR="003B4A1E" w:rsidRPr="003B4A1E" w:rsidRDefault="00AF43D8"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Pr>
          <w:rFonts w:ascii="Arial" w:eastAsia="Arial Unicode MS" w:hAnsi="Arial" w:cs="Arial"/>
          <w:color w:val="000000"/>
          <w:u w:color="000000"/>
          <w:bdr w:val="nil"/>
          <w:lang w:eastAsia="nl-NL"/>
        </w:rPr>
        <w:t>Verpakken en duurzaamheid</w:t>
      </w:r>
    </w:p>
    <w:p w14:paraId="6BA4A757"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Arial Unicode MS" w:hAnsi="Arial" w:cs="Arial"/>
          <w:color w:val="000000"/>
          <w:u w:color="000000"/>
          <w:bdr w:val="nil"/>
          <w:lang w:eastAsia="nl-NL"/>
        </w:rPr>
        <w:t xml:space="preserve">Bijlages </w:t>
      </w:r>
    </w:p>
    <w:p w14:paraId="26B4A440"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Arial Unicode MS" w:hAnsi="Arial" w:cs="Arial"/>
          <w:color w:val="000000"/>
          <w:u w:color="000000"/>
          <w:bdr w:val="nil"/>
          <w:lang w:eastAsia="nl-NL"/>
        </w:rPr>
        <w:t>Presentatie voorbereiden.</w:t>
      </w:r>
    </w:p>
    <w:p w14:paraId="7B0DF799" w14:textId="77777777" w:rsidR="003B4A1E" w:rsidRPr="003B4A1E" w:rsidRDefault="003B4A1E" w:rsidP="002E585E">
      <w:pPr>
        <w:numPr>
          <w:ilvl w:val="0"/>
          <w:numId w:val="3"/>
        </w:numPr>
        <w:pBdr>
          <w:top w:val="nil"/>
          <w:left w:val="nil"/>
          <w:bottom w:val="nil"/>
          <w:right w:val="nil"/>
          <w:between w:val="nil"/>
          <w:bar w:val="nil"/>
        </w:pBdr>
        <w:spacing w:line="360" w:lineRule="auto"/>
        <w:rPr>
          <w:rFonts w:ascii="Arial" w:eastAsia="Helvetica Neue" w:hAnsi="Arial" w:cs="Arial"/>
          <w:color w:val="000000"/>
          <w:u w:color="000000"/>
          <w:bdr w:val="nil"/>
          <w:lang w:eastAsia="nl-NL"/>
        </w:rPr>
      </w:pPr>
      <w:r w:rsidRPr="003B4A1E">
        <w:rPr>
          <w:rFonts w:ascii="Arial" w:eastAsia="Arial Unicode MS" w:hAnsi="Arial" w:cs="Arial"/>
          <w:color w:val="000000"/>
          <w:u w:color="000000"/>
          <w:bdr w:val="nil"/>
          <w:lang w:eastAsia="nl-NL"/>
        </w:rPr>
        <w:t>Tussendoor aan je product werken.</w:t>
      </w:r>
    </w:p>
    <w:p w14:paraId="61E0AC4E" w14:textId="77777777" w:rsidR="003B4A1E" w:rsidRPr="003B4A1E" w:rsidRDefault="003B4A1E" w:rsidP="003B4A1E">
      <w:pPr>
        <w:pBdr>
          <w:top w:val="nil"/>
          <w:left w:val="nil"/>
          <w:bottom w:val="nil"/>
          <w:right w:val="nil"/>
          <w:between w:val="nil"/>
          <w:bar w:val="nil"/>
        </w:pBdr>
        <w:rPr>
          <w:rFonts w:ascii="Arial" w:eastAsia="Helvetica Neue" w:hAnsi="Arial" w:cs="Arial"/>
          <w:color w:val="000000"/>
          <w:u w:color="000000"/>
          <w:bdr w:val="nil"/>
          <w:lang w:eastAsia="nl-NL"/>
        </w:rPr>
      </w:pPr>
    </w:p>
    <w:p w14:paraId="033F12C4" w14:textId="77777777" w:rsidR="00C020F3" w:rsidRDefault="00C020F3" w:rsidP="003B4A1E">
      <w:pPr>
        <w:rPr>
          <w:rFonts w:ascii="Arial" w:hAnsi="Arial" w:cs="Arial"/>
          <w:color w:val="007B4E"/>
        </w:rPr>
      </w:pPr>
    </w:p>
    <w:p w14:paraId="25BFA84B" w14:textId="77777777" w:rsidR="006656DE" w:rsidRDefault="00FB6B50" w:rsidP="003B4A1E">
      <w:pPr>
        <w:rPr>
          <w:rFonts w:ascii="Arial" w:hAnsi="Arial" w:cs="Arial"/>
          <w:b/>
        </w:rPr>
      </w:pPr>
      <w:r w:rsidRPr="00FB6B50">
        <w:rPr>
          <w:rFonts w:ascii="Arial" w:hAnsi="Arial" w:cs="Arial"/>
          <w:b/>
          <w:sz w:val="32"/>
          <w:szCs w:val="32"/>
        </w:rPr>
        <w:t>4</w:t>
      </w:r>
      <w:r>
        <w:rPr>
          <w:rFonts w:ascii="Arial" w:hAnsi="Arial" w:cs="Arial"/>
          <w:b/>
        </w:rPr>
        <w:t xml:space="preserve"> </w:t>
      </w:r>
      <w:r w:rsidR="006656DE" w:rsidRPr="00FB6B50">
        <w:rPr>
          <w:rFonts w:ascii="Arial" w:hAnsi="Arial" w:cs="Arial"/>
          <w:b/>
          <w:sz w:val="32"/>
          <w:szCs w:val="32"/>
        </w:rPr>
        <w:t>Wat heb ik nodig?</w:t>
      </w:r>
    </w:p>
    <w:p w14:paraId="44A81CD7" w14:textId="77777777" w:rsidR="006656DE" w:rsidRDefault="006656DE" w:rsidP="003B4A1E">
      <w:pPr>
        <w:rPr>
          <w:rFonts w:ascii="Arial" w:hAnsi="Arial" w:cs="Arial"/>
          <w:b/>
        </w:rPr>
      </w:pPr>
    </w:p>
    <w:p w14:paraId="00673B8D" w14:textId="77777777" w:rsidR="006656DE" w:rsidRPr="00B933E0" w:rsidRDefault="006656DE" w:rsidP="00B933E0">
      <w:pPr>
        <w:spacing w:line="360" w:lineRule="auto"/>
        <w:rPr>
          <w:rFonts w:ascii="Arial" w:hAnsi="Arial" w:cs="Arial"/>
        </w:rPr>
      </w:pPr>
      <w:r w:rsidRPr="00B933E0">
        <w:rPr>
          <w:rFonts w:ascii="Arial" w:hAnsi="Arial" w:cs="Arial"/>
        </w:rPr>
        <w:t>Alles wat je nodig hebt vind je in het Wikiwijsprogramma Marketing KV15</w:t>
      </w:r>
      <w:r w:rsidR="00B933E0">
        <w:rPr>
          <w:rFonts w:ascii="Arial" w:hAnsi="Arial" w:cs="Arial"/>
        </w:rPr>
        <w:t xml:space="preserve">, </w:t>
      </w:r>
      <w:r w:rsidRPr="00B933E0">
        <w:rPr>
          <w:rFonts w:ascii="Arial" w:hAnsi="Arial" w:cs="Arial"/>
        </w:rPr>
        <w:t xml:space="preserve">hoofdstuk 1.4 </w:t>
      </w:r>
      <w:r w:rsidR="00B933E0">
        <w:rPr>
          <w:rFonts w:ascii="Arial" w:hAnsi="Arial" w:cs="Arial"/>
        </w:rPr>
        <w:t xml:space="preserve">Daar </w:t>
      </w:r>
      <w:r w:rsidRPr="00B933E0">
        <w:rPr>
          <w:rFonts w:ascii="Arial" w:hAnsi="Arial" w:cs="Arial"/>
        </w:rPr>
        <w:t>vind je;</w:t>
      </w:r>
    </w:p>
    <w:p w14:paraId="136442BA" w14:textId="77777777" w:rsidR="006656DE" w:rsidRPr="00B933E0" w:rsidRDefault="00B933E0" w:rsidP="002E585E">
      <w:pPr>
        <w:pStyle w:val="Lijstalinea"/>
        <w:numPr>
          <w:ilvl w:val="0"/>
          <w:numId w:val="7"/>
        </w:numPr>
        <w:spacing w:line="360" w:lineRule="auto"/>
        <w:rPr>
          <w:rFonts w:ascii="Arial" w:hAnsi="Arial" w:cs="Arial"/>
        </w:rPr>
      </w:pPr>
      <w:r w:rsidRPr="00B933E0">
        <w:rPr>
          <w:rFonts w:ascii="Arial" w:hAnsi="Arial" w:cs="Arial"/>
        </w:rPr>
        <w:t>Het online format Marketingplan waarin je je verslag gaat maken</w:t>
      </w:r>
    </w:p>
    <w:p w14:paraId="08609D63" w14:textId="77777777" w:rsidR="00B933E0" w:rsidRDefault="00B933E0" w:rsidP="002E585E">
      <w:pPr>
        <w:pStyle w:val="Lijstalinea"/>
        <w:numPr>
          <w:ilvl w:val="0"/>
          <w:numId w:val="7"/>
        </w:numPr>
        <w:spacing w:line="360" w:lineRule="auto"/>
        <w:rPr>
          <w:rFonts w:ascii="Arial" w:hAnsi="Arial" w:cs="Arial"/>
        </w:rPr>
      </w:pPr>
      <w:r w:rsidRPr="00B933E0">
        <w:rPr>
          <w:rFonts w:ascii="Arial" w:hAnsi="Arial" w:cs="Arial"/>
        </w:rPr>
        <w:t>Het Stappenplan</w:t>
      </w:r>
    </w:p>
    <w:p w14:paraId="7D828934" w14:textId="77777777" w:rsidR="00A46D6C" w:rsidRDefault="00A46D6C" w:rsidP="00A46D6C">
      <w:pPr>
        <w:spacing w:line="360" w:lineRule="auto"/>
      </w:pPr>
    </w:p>
    <w:p w14:paraId="13D682AA" w14:textId="77777777" w:rsidR="00A46D6C" w:rsidRDefault="00A46D6C" w:rsidP="00A46D6C">
      <w:pPr>
        <w:spacing w:line="360" w:lineRule="auto"/>
      </w:pPr>
    </w:p>
    <w:p w14:paraId="275F79AB" w14:textId="77777777" w:rsidR="00A46D6C" w:rsidRDefault="00A46D6C" w:rsidP="00A46D6C">
      <w:pPr>
        <w:spacing w:line="360" w:lineRule="auto"/>
      </w:pPr>
    </w:p>
    <w:p w14:paraId="14CB5AA8" w14:textId="77777777" w:rsidR="00A46D6C" w:rsidRDefault="00A46D6C" w:rsidP="00A46D6C">
      <w:pPr>
        <w:spacing w:line="360" w:lineRule="auto"/>
      </w:pPr>
    </w:p>
    <w:p w14:paraId="5861A816" w14:textId="77777777" w:rsidR="00A46D6C" w:rsidRDefault="00A46D6C" w:rsidP="00A46D6C">
      <w:pPr>
        <w:spacing w:line="360" w:lineRule="auto"/>
      </w:pPr>
    </w:p>
    <w:p w14:paraId="357A31A7" w14:textId="77777777" w:rsidR="00A46D6C" w:rsidRDefault="00A46D6C" w:rsidP="00A46D6C">
      <w:pPr>
        <w:spacing w:line="360" w:lineRule="auto"/>
      </w:pPr>
    </w:p>
    <w:p w14:paraId="2BCFAF75" w14:textId="77777777" w:rsidR="00A46D6C" w:rsidRPr="00A46D6C" w:rsidRDefault="00A46D6C" w:rsidP="00A46D6C">
      <w:pPr>
        <w:spacing w:line="360" w:lineRule="auto"/>
        <w:rPr>
          <w:rFonts w:ascii="Arial" w:hAnsi="Arial" w:cs="Arial"/>
        </w:rPr>
      </w:pPr>
    </w:p>
    <w:p w14:paraId="598AE289" w14:textId="77777777" w:rsidR="001D4171" w:rsidRPr="00A46D6C" w:rsidRDefault="00A46D6C" w:rsidP="001D4171">
      <w:pPr>
        <w:spacing w:line="360" w:lineRule="auto"/>
        <w:rPr>
          <w:rFonts w:ascii="Arial" w:hAnsi="Arial" w:cs="Arial"/>
          <w:b/>
          <w:sz w:val="32"/>
          <w:szCs w:val="32"/>
        </w:rPr>
      </w:pPr>
      <w:r w:rsidRPr="00A46D6C">
        <w:rPr>
          <w:rFonts w:ascii="Arial" w:hAnsi="Arial" w:cs="Arial"/>
          <w:b/>
          <w:sz w:val="32"/>
          <w:szCs w:val="32"/>
        </w:rPr>
        <w:t>5 Beoordeling</w:t>
      </w:r>
    </w:p>
    <w:p w14:paraId="4021831A" w14:textId="77777777" w:rsidR="001D4E6F" w:rsidRDefault="001D4171" w:rsidP="001D4171">
      <w:pPr>
        <w:spacing w:line="360" w:lineRule="auto"/>
        <w:rPr>
          <w:rFonts w:ascii="Arial" w:hAnsi="Arial" w:cs="Arial"/>
          <w:b/>
        </w:rPr>
      </w:pPr>
      <w:r>
        <w:rPr>
          <w:rFonts w:ascii="Arial" w:hAnsi="Arial" w:cs="Arial"/>
          <w:b/>
        </w:rPr>
        <w:t>Ook vind je</w:t>
      </w:r>
      <w:r w:rsidRPr="001D4171">
        <w:rPr>
          <w:rFonts w:ascii="Arial" w:hAnsi="Arial" w:cs="Arial"/>
        </w:rPr>
        <w:t xml:space="preserve"> </w:t>
      </w:r>
      <w:r w:rsidRPr="001D4171">
        <w:rPr>
          <w:rFonts w:ascii="Arial" w:hAnsi="Arial" w:cs="Arial"/>
          <w:b/>
        </w:rPr>
        <w:t xml:space="preserve">in het Wikiwijsprogramma Marketing KV15, </w:t>
      </w:r>
    </w:p>
    <w:p w14:paraId="60AF5469" w14:textId="77777777" w:rsidR="001D4171" w:rsidRDefault="001D4171" w:rsidP="001D4171">
      <w:pPr>
        <w:spacing w:line="360" w:lineRule="auto"/>
        <w:rPr>
          <w:rFonts w:ascii="Arial" w:hAnsi="Arial" w:cs="Arial"/>
          <w:b/>
        </w:rPr>
      </w:pPr>
      <w:r w:rsidRPr="001D4171">
        <w:rPr>
          <w:rFonts w:ascii="Arial" w:hAnsi="Arial" w:cs="Arial"/>
          <w:b/>
        </w:rPr>
        <w:t>hoofdstuk 1.4</w:t>
      </w:r>
      <w:r w:rsidRPr="00B933E0">
        <w:rPr>
          <w:rFonts w:ascii="Arial" w:hAnsi="Arial" w:cs="Arial"/>
        </w:rPr>
        <w:t xml:space="preserve"> </w:t>
      </w:r>
      <w:r w:rsidRPr="001D4171">
        <w:rPr>
          <w:rFonts w:ascii="Arial" w:hAnsi="Arial" w:cs="Arial"/>
          <w:b/>
        </w:rPr>
        <w:t xml:space="preserve"> alles over je beoordeling:</w:t>
      </w:r>
    </w:p>
    <w:p w14:paraId="4146236D" w14:textId="77777777" w:rsidR="001D4E6F" w:rsidRPr="001D4171" w:rsidRDefault="001D4E6F" w:rsidP="001D4171">
      <w:pPr>
        <w:spacing w:line="360" w:lineRule="auto"/>
        <w:rPr>
          <w:rFonts w:ascii="Arial" w:hAnsi="Arial" w:cs="Arial"/>
          <w:b/>
        </w:rPr>
      </w:pPr>
    </w:p>
    <w:p w14:paraId="3AC9D9ED" w14:textId="77777777" w:rsidR="00B933E0" w:rsidRPr="00B933E0" w:rsidRDefault="00B933E0" w:rsidP="002E585E">
      <w:pPr>
        <w:pStyle w:val="Lijstalinea"/>
        <w:numPr>
          <w:ilvl w:val="0"/>
          <w:numId w:val="7"/>
        </w:numPr>
        <w:spacing w:line="360" w:lineRule="auto"/>
        <w:rPr>
          <w:rFonts w:ascii="Arial" w:hAnsi="Arial" w:cs="Arial"/>
        </w:rPr>
      </w:pPr>
      <w:r w:rsidRPr="00B933E0">
        <w:rPr>
          <w:rFonts w:ascii="Arial" w:hAnsi="Arial" w:cs="Arial"/>
        </w:rPr>
        <w:t xml:space="preserve">Beoordelingsformulier </w:t>
      </w:r>
      <w:r w:rsidR="001D4E6F">
        <w:rPr>
          <w:rFonts w:ascii="Arial" w:hAnsi="Arial" w:cs="Arial"/>
        </w:rPr>
        <w:t>V</w:t>
      </w:r>
      <w:r w:rsidRPr="00B933E0">
        <w:rPr>
          <w:rFonts w:ascii="Arial" w:hAnsi="Arial" w:cs="Arial"/>
        </w:rPr>
        <w:t>erslag</w:t>
      </w:r>
    </w:p>
    <w:p w14:paraId="6CBA1DF4" w14:textId="77777777" w:rsidR="00597E93" w:rsidRDefault="00B933E0" w:rsidP="001D4171">
      <w:pPr>
        <w:pStyle w:val="Lijstalinea"/>
        <w:numPr>
          <w:ilvl w:val="0"/>
          <w:numId w:val="7"/>
        </w:numPr>
        <w:spacing w:line="360" w:lineRule="auto"/>
        <w:rPr>
          <w:rFonts w:ascii="Arial" w:hAnsi="Arial" w:cs="Arial"/>
        </w:rPr>
      </w:pPr>
      <w:r w:rsidRPr="00B933E0">
        <w:rPr>
          <w:rFonts w:ascii="Arial" w:hAnsi="Arial" w:cs="Arial"/>
        </w:rPr>
        <w:t xml:space="preserve">Beoordelingsformulier </w:t>
      </w:r>
      <w:r w:rsidR="001D4E6F">
        <w:rPr>
          <w:rFonts w:ascii="Arial" w:hAnsi="Arial" w:cs="Arial"/>
        </w:rPr>
        <w:t>P</w:t>
      </w:r>
      <w:r w:rsidRPr="00B933E0">
        <w:rPr>
          <w:rFonts w:ascii="Arial" w:hAnsi="Arial" w:cs="Arial"/>
        </w:rPr>
        <w:t>resentatie</w:t>
      </w:r>
    </w:p>
    <w:p w14:paraId="3B1C1712" w14:textId="77777777" w:rsidR="001D4171" w:rsidRDefault="001D4171" w:rsidP="001D4171">
      <w:pPr>
        <w:pStyle w:val="Lijstalinea"/>
        <w:numPr>
          <w:ilvl w:val="0"/>
          <w:numId w:val="7"/>
        </w:numPr>
        <w:spacing w:line="360" w:lineRule="auto"/>
        <w:rPr>
          <w:rFonts w:ascii="Arial" w:hAnsi="Arial" w:cs="Arial"/>
        </w:rPr>
      </w:pPr>
      <w:r w:rsidRPr="00B933E0">
        <w:rPr>
          <w:rFonts w:ascii="Arial" w:hAnsi="Arial" w:cs="Arial"/>
        </w:rPr>
        <w:t>Beoordelingsformulier Markt</w:t>
      </w:r>
    </w:p>
    <w:p w14:paraId="3FADEA13" w14:textId="77777777" w:rsidR="00FB6B50" w:rsidRDefault="00FB6B50" w:rsidP="00FB6B50">
      <w:pPr>
        <w:spacing w:line="360" w:lineRule="auto"/>
      </w:pPr>
    </w:p>
    <w:p w14:paraId="0DF9C142" w14:textId="77777777" w:rsidR="00FB6B50" w:rsidRDefault="00A46D6C" w:rsidP="00FB6B50">
      <w:pPr>
        <w:rPr>
          <w:rFonts w:ascii="Arial" w:hAnsi="Arial" w:cs="Arial"/>
          <w:b/>
          <w:lang w:eastAsia="nl-NL"/>
        </w:rPr>
      </w:pPr>
      <w:r>
        <w:rPr>
          <w:rFonts w:ascii="Arial" w:hAnsi="Arial" w:cs="Arial"/>
          <w:b/>
          <w:sz w:val="32"/>
          <w:szCs w:val="32"/>
          <w:lang w:eastAsia="nl-NL"/>
        </w:rPr>
        <w:t>6</w:t>
      </w:r>
      <w:r w:rsidR="00FB6B50">
        <w:rPr>
          <w:rFonts w:ascii="Arial" w:hAnsi="Arial" w:cs="Arial"/>
          <w:b/>
          <w:lang w:eastAsia="nl-NL"/>
        </w:rPr>
        <w:t xml:space="preserve"> </w:t>
      </w:r>
      <w:r w:rsidR="00FB6B50" w:rsidRPr="00FB6B50">
        <w:rPr>
          <w:rFonts w:ascii="Arial" w:hAnsi="Arial" w:cs="Arial"/>
          <w:b/>
          <w:sz w:val="32"/>
          <w:szCs w:val="32"/>
          <w:lang w:eastAsia="nl-NL"/>
        </w:rPr>
        <w:t>Les en vrijheid</w:t>
      </w:r>
    </w:p>
    <w:p w14:paraId="4177B919" w14:textId="77777777" w:rsidR="00FB6B50" w:rsidRPr="004127F8" w:rsidRDefault="00FB6B50" w:rsidP="00FB6B50">
      <w:pPr>
        <w:spacing w:line="360" w:lineRule="auto"/>
        <w:rPr>
          <w:rFonts w:ascii="Arial" w:hAnsi="Arial" w:cs="Arial"/>
          <w:lang w:eastAsia="nl-NL"/>
        </w:rPr>
      </w:pPr>
      <w:r>
        <w:rPr>
          <w:rFonts w:ascii="Arial" w:hAnsi="Arial" w:cs="Arial"/>
          <w:b/>
          <w:noProof/>
          <w:lang w:eastAsia="nl-NL"/>
        </w:rPr>
        <w:drawing>
          <wp:anchor distT="0" distB="0" distL="114300" distR="114300" simplePos="0" relativeHeight="251659264" behindDoc="1" locked="0" layoutInCell="1" allowOverlap="1" wp14:anchorId="4F520977" wp14:editId="19420262">
            <wp:simplePos x="0" y="0"/>
            <wp:positionH relativeFrom="column">
              <wp:posOffset>-77470</wp:posOffset>
            </wp:positionH>
            <wp:positionV relativeFrom="paragraph">
              <wp:posOffset>66040</wp:posOffset>
            </wp:positionV>
            <wp:extent cx="678180" cy="674370"/>
            <wp:effectExtent l="0" t="0" r="7620" b="0"/>
            <wp:wrapTight wrapText="bothSides">
              <wp:wrapPolygon edited="0">
                <wp:start x="6674" y="0"/>
                <wp:lineTo x="0" y="4881"/>
                <wp:lineTo x="0" y="14644"/>
                <wp:lineTo x="4854" y="19525"/>
                <wp:lineTo x="6674" y="20746"/>
                <wp:lineTo x="7281" y="20746"/>
                <wp:lineTo x="15169" y="20746"/>
                <wp:lineTo x="18202" y="19525"/>
                <wp:lineTo x="21236" y="15864"/>
                <wp:lineTo x="21236" y="3661"/>
                <wp:lineTo x="16382" y="0"/>
                <wp:lineTo x="6674"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rn_clock_chris_kemps_01.svg[1].png"/>
                    <pic:cNvPicPr/>
                  </pic:nvPicPr>
                  <pic:blipFill>
                    <a:blip r:embed="rId16">
                      <a:extLst>
                        <a:ext uri="{28A0092B-C50C-407E-A947-70E740481C1C}">
                          <a14:useLocalDpi xmlns:a14="http://schemas.microsoft.com/office/drawing/2010/main" val="0"/>
                        </a:ext>
                      </a:extLst>
                    </a:blip>
                    <a:stretch>
                      <a:fillRect/>
                    </a:stretch>
                  </pic:blipFill>
                  <pic:spPr>
                    <a:xfrm flipH="1">
                      <a:off x="0" y="0"/>
                      <a:ext cx="678180" cy="674370"/>
                    </a:xfrm>
                    <a:prstGeom prst="rect">
                      <a:avLst/>
                    </a:prstGeom>
                  </pic:spPr>
                </pic:pic>
              </a:graphicData>
            </a:graphic>
          </wp:anchor>
        </w:drawing>
      </w:r>
    </w:p>
    <w:p w14:paraId="2904CFCC" w14:textId="77777777" w:rsidR="00FB6B50" w:rsidRDefault="00FB6B50" w:rsidP="00FB6B50">
      <w:pPr>
        <w:spacing w:line="360" w:lineRule="auto"/>
        <w:rPr>
          <w:rFonts w:ascii="Arial" w:hAnsi="Arial" w:cs="Arial"/>
          <w:lang w:eastAsia="nl-NL"/>
        </w:rPr>
      </w:pPr>
      <w:r w:rsidRPr="004127F8">
        <w:rPr>
          <w:rFonts w:ascii="Arial" w:hAnsi="Arial" w:cs="Arial"/>
          <w:lang w:eastAsia="nl-NL"/>
        </w:rPr>
        <w:t>De lessen marketing zijn niet heel strak georganiseerd. Het eerste uur krijg je theorie te horen en vaak een filmpje te</w:t>
      </w:r>
      <w:r>
        <w:rPr>
          <w:rFonts w:ascii="Arial" w:hAnsi="Arial" w:cs="Arial"/>
          <w:lang w:eastAsia="nl-NL"/>
        </w:rPr>
        <w:t xml:space="preserve"> zien. </w:t>
      </w:r>
      <w:r w:rsidRPr="004127F8">
        <w:rPr>
          <w:rFonts w:ascii="Arial" w:hAnsi="Arial" w:cs="Arial"/>
          <w:lang w:eastAsia="nl-NL"/>
        </w:rPr>
        <w:t>Je hoeft ook niet allemaal hetzelfde te doen in een les. De een kan aan het verslag werken terwijl de ander misschien marktonderzoek doet in het winkelcentrum, inkopen doet of jullie zijn</w:t>
      </w:r>
      <w:r>
        <w:rPr>
          <w:rFonts w:ascii="Arial" w:hAnsi="Arial" w:cs="Arial"/>
          <w:lang w:eastAsia="nl-NL"/>
        </w:rPr>
        <w:t xml:space="preserve"> aan je product aan het werken. Aan het einde is er korte presentatie om te reflecteren.</w:t>
      </w:r>
    </w:p>
    <w:p w14:paraId="38A4852D" w14:textId="77777777" w:rsidR="00FB6B50" w:rsidRPr="004127F8" w:rsidRDefault="00FB6B50" w:rsidP="00FB6B50">
      <w:pPr>
        <w:spacing w:line="360" w:lineRule="auto"/>
        <w:rPr>
          <w:rFonts w:ascii="Arial" w:hAnsi="Arial" w:cs="Arial"/>
          <w:lang w:eastAsia="nl-NL"/>
        </w:rPr>
      </w:pPr>
      <w:r w:rsidRPr="004127F8">
        <w:rPr>
          <w:rFonts w:ascii="Arial" w:hAnsi="Arial" w:cs="Arial"/>
          <w:lang w:eastAsia="nl-NL"/>
        </w:rPr>
        <w:t>In de tijd daartussen plan en organiseer je zelf met je groepje wat je gaat doen</w:t>
      </w:r>
    </w:p>
    <w:p w14:paraId="1A95CE71" w14:textId="77777777" w:rsidR="00FB6B50" w:rsidRDefault="00FB6B50" w:rsidP="00FB6B50">
      <w:pPr>
        <w:spacing w:line="360" w:lineRule="auto"/>
        <w:rPr>
          <w:rFonts w:ascii="Arial" w:hAnsi="Arial" w:cs="Arial"/>
          <w:b/>
          <w:i/>
          <w:lang w:eastAsia="nl-NL"/>
        </w:rPr>
      </w:pPr>
      <w:r w:rsidRPr="004127F8">
        <w:rPr>
          <w:rFonts w:ascii="Arial" w:hAnsi="Arial" w:cs="Arial"/>
          <w:b/>
          <w:i/>
          <w:lang w:eastAsia="nl-NL"/>
        </w:rPr>
        <w:t xml:space="preserve">Jullie verdelen de taken en je let goed op de inleverdatum van het verslag en de datum van de presentatie. </w:t>
      </w:r>
    </w:p>
    <w:p w14:paraId="001D7648" w14:textId="77777777" w:rsidR="00FB6B50" w:rsidRDefault="00FB6B50" w:rsidP="00FB6B50">
      <w:pPr>
        <w:spacing w:line="360" w:lineRule="auto"/>
        <w:rPr>
          <w:rFonts w:ascii="Arial" w:hAnsi="Arial" w:cs="Arial"/>
          <w:b/>
          <w:i/>
          <w:lang w:eastAsia="nl-NL"/>
        </w:rPr>
      </w:pPr>
    </w:p>
    <w:p w14:paraId="054F6899" w14:textId="77777777" w:rsidR="00FB6B50" w:rsidRPr="00FB6B50" w:rsidRDefault="00A46D6C" w:rsidP="00FB6B50">
      <w:pPr>
        <w:spacing w:line="360" w:lineRule="auto"/>
        <w:rPr>
          <w:rFonts w:ascii="Arial" w:hAnsi="Arial" w:cs="Arial"/>
          <w:b/>
          <w:sz w:val="32"/>
          <w:szCs w:val="32"/>
          <w:lang w:eastAsia="nl-NL"/>
        </w:rPr>
      </w:pPr>
      <w:r>
        <w:rPr>
          <w:rFonts w:ascii="Arial" w:hAnsi="Arial" w:cs="Arial"/>
          <w:b/>
          <w:sz w:val="32"/>
          <w:szCs w:val="32"/>
          <w:lang w:eastAsia="nl-NL"/>
        </w:rPr>
        <w:t>7</w:t>
      </w:r>
      <w:r w:rsidR="00FB6B50">
        <w:rPr>
          <w:rFonts w:ascii="Arial" w:hAnsi="Arial" w:cs="Arial"/>
          <w:b/>
          <w:sz w:val="32"/>
          <w:szCs w:val="32"/>
          <w:lang w:eastAsia="nl-NL"/>
        </w:rPr>
        <w:t xml:space="preserve"> Reflecteren tijdens les</w:t>
      </w:r>
    </w:p>
    <w:p w14:paraId="526C7127" w14:textId="77777777" w:rsidR="00FB6B50" w:rsidRPr="00AF43D8" w:rsidRDefault="00FB6B50" w:rsidP="00FB6B50">
      <w:pPr>
        <w:rPr>
          <w:lang w:eastAsia="nl-NL"/>
        </w:rPr>
      </w:pPr>
    </w:p>
    <w:p w14:paraId="253DB687" w14:textId="77777777" w:rsidR="00FB6B50" w:rsidRDefault="00FB6B50" w:rsidP="00FB6B50">
      <w:pPr>
        <w:spacing w:line="360" w:lineRule="auto"/>
        <w:rPr>
          <w:rFonts w:ascii="Arial" w:hAnsi="Arial" w:cs="Arial"/>
          <w:lang w:eastAsia="nl-NL"/>
        </w:rPr>
      </w:pPr>
      <w:r>
        <w:rPr>
          <w:rFonts w:ascii="Arial" w:hAnsi="Arial" w:cs="Arial"/>
          <w:lang w:eastAsia="nl-NL"/>
        </w:rPr>
        <w:t>Aan het einde van de les</w:t>
      </w:r>
      <w:r w:rsidRPr="004127F8">
        <w:rPr>
          <w:rFonts w:ascii="Arial" w:hAnsi="Arial" w:cs="Arial"/>
          <w:lang w:eastAsia="nl-NL"/>
        </w:rPr>
        <w:t xml:space="preserve">, rond 15.30 uur, is iedereen in het lokaal om te presenteren wat je in de les gedaan, onderzocht of gemaakt hebt. </w:t>
      </w:r>
      <w:r>
        <w:rPr>
          <w:rFonts w:ascii="Arial" w:hAnsi="Arial" w:cs="Arial"/>
          <w:lang w:eastAsia="nl-NL"/>
        </w:rPr>
        <w:t>Zo kijk je terug , reflecteer je, en kun je ook meteen inzien wat er goed ging, wat beter kan en wat je een volgende les gaat doen.</w:t>
      </w:r>
    </w:p>
    <w:p w14:paraId="4B902612" w14:textId="77777777" w:rsidR="00A46D6C" w:rsidRDefault="00A46D6C" w:rsidP="00FB6B50">
      <w:pPr>
        <w:spacing w:line="360" w:lineRule="auto"/>
        <w:rPr>
          <w:rFonts w:ascii="Arial" w:hAnsi="Arial" w:cs="Arial"/>
          <w:lang w:eastAsia="nl-NL"/>
        </w:rPr>
      </w:pPr>
    </w:p>
    <w:p w14:paraId="74114FE3" w14:textId="77777777" w:rsidR="00A46D6C" w:rsidRDefault="00A46D6C" w:rsidP="00FB6B50">
      <w:pPr>
        <w:spacing w:line="360" w:lineRule="auto"/>
        <w:rPr>
          <w:rFonts w:ascii="Arial" w:hAnsi="Arial" w:cs="Arial"/>
          <w:lang w:eastAsia="nl-NL"/>
        </w:rPr>
      </w:pPr>
    </w:p>
    <w:p w14:paraId="57329F04" w14:textId="77777777" w:rsidR="00A46D6C" w:rsidRPr="00A46D6C" w:rsidRDefault="00A46D6C" w:rsidP="00FB6B50">
      <w:pPr>
        <w:spacing w:line="360" w:lineRule="auto"/>
        <w:rPr>
          <w:rFonts w:ascii="Arial" w:hAnsi="Arial" w:cs="Arial"/>
          <w:b/>
          <w:sz w:val="44"/>
          <w:szCs w:val="44"/>
          <w:lang w:eastAsia="nl-NL"/>
        </w:rPr>
      </w:pPr>
      <w:r w:rsidRPr="00A46D6C">
        <w:rPr>
          <w:rFonts w:ascii="Arial" w:hAnsi="Arial" w:cs="Arial"/>
          <w:b/>
          <w:sz w:val="44"/>
          <w:szCs w:val="44"/>
          <w:lang w:eastAsia="nl-NL"/>
        </w:rPr>
        <w:t>Succes!!</w:t>
      </w:r>
    </w:p>
    <w:p w14:paraId="4C0B377E" w14:textId="77777777" w:rsidR="00FB6B50" w:rsidRDefault="00FB6B50" w:rsidP="00FB6B50">
      <w:pPr>
        <w:spacing w:line="360" w:lineRule="auto"/>
        <w:rPr>
          <w:rFonts w:ascii="Arial" w:hAnsi="Arial" w:cs="Arial"/>
          <w:lang w:eastAsia="nl-NL"/>
        </w:rPr>
      </w:pPr>
    </w:p>
    <w:p w14:paraId="655CAAD9" w14:textId="77777777" w:rsidR="00FB6B50" w:rsidRDefault="00FB6B50" w:rsidP="00FB6B50">
      <w:pPr>
        <w:spacing w:line="360" w:lineRule="auto"/>
        <w:rPr>
          <w:rFonts w:ascii="Arial" w:hAnsi="Arial" w:cs="Arial"/>
          <w:lang w:eastAsia="nl-NL"/>
        </w:rPr>
      </w:pPr>
    </w:p>
    <w:p w14:paraId="2F132B03" w14:textId="77777777" w:rsidR="00FB6B50" w:rsidRDefault="00FB6B50" w:rsidP="00FB6B50">
      <w:pPr>
        <w:spacing w:line="360" w:lineRule="auto"/>
        <w:rPr>
          <w:rFonts w:ascii="Arial" w:hAnsi="Arial" w:cs="Arial"/>
          <w:lang w:eastAsia="nl-NL"/>
        </w:rPr>
      </w:pPr>
    </w:p>
    <w:p w14:paraId="0D65E650" w14:textId="77777777" w:rsidR="00FB6B50" w:rsidRPr="00FB6B50" w:rsidRDefault="00FB6B50" w:rsidP="00FB6B50">
      <w:pPr>
        <w:spacing w:line="360" w:lineRule="auto"/>
        <w:rPr>
          <w:rFonts w:ascii="Arial" w:hAnsi="Arial" w:cs="Arial"/>
        </w:rPr>
      </w:pPr>
      <w:r w:rsidRPr="004127F8">
        <w:rPr>
          <w:rFonts w:ascii="Arial" w:hAnsi="Arial" w:cs="Arial"/>
          <w:lang w:eastAsia="nl-NL"/>
        </w:rPr>
        <w:t>.</w:t>
      </w:r>
    </w:p>
    <w:p w14:paraId="194144D6" w14:textId="77777777" w:rsidR="001D4171" w:rsidRPr="00B933E0" w:rsidRDefault="001D4171" w:rsidP="001D4171">
      <w:pPr>
        <w:rPr>
          <w:rFonts w:ascii="Arial" w:hAnsi="Arial" w:cs="Arial"/>
          <w:color w:val="007B4E"/>
        </w:rPr>
      </w:pPr>
    </w:p>
    <w:p w14:paraId="77FA7AF0" w14:textId="77777777" w:rsidR="001D4171" w:rsidRPr="001D4171" w:rsidRDefault="001D4171" w:rsidP="001D4171">
      <w:pPr>
        <w:spacing w:after="200" w:line="276" w:lineRule="auto"/>
        <w:rPr>
          <w:rFonts w:eastAsia="Calibri" w:cs="Times New Roman"/>
          <w:sz w:val="18"/>
          <w:szCs w:val="18"/>
        </w:rPr>
      </w:pPr>
    </w:p>
    <w:sectPr w:rsidR="001D4171" w:rsidRPr="001D4171" w:rsidSect="00C020F3">
      <w:headerReference w:type="even" r:id="rId17"/>
      <w:headerReference w:type="default" r:id="rId18"/>
      <w:footerReference w:type="default" r:id="rId19"/>
      <w:pgSz w:w="11906" w:h="16838" w:code="9"/>
      <w:pgMar w:top="1418" w:right="720" w:bottom="72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00CCD" w14:textId="77777777" w:rsidR="00EC13BC" w:rsidRDefault="00EC13BC">
      <w:r>
        <w:separator/>
      </w:r>
    </w:p>
  </w:endnote>
  <w:endnote w:type="continuationSeparator" w:id="0">
    <w:p w14:paraId="325FA511" w14:textId="77777777" w:rsidR="00EC13BC" w:rsidRDefault="00EC1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724183"/>
      <w:docPartObj>
        <w:docPartGallery w:val="Page Numbers (Bottom of Page)"/>
        <w:docPartUnique/>
      </w:docPartObj>
    </w:sdtPr>
    <w:sdtEndPr/>
    <w:sdtContent>
      <w:p w14:paraId="3CF8F515" w14:textId="77777777" w:rsidR="004127F8" w:rsidRDefault="004127F8">
        <w:pPr>
          <w:pStyle w:val="Voettekst"/>
        </w:pPr>
        <w:r>
          <w:rPr>
            <w:noProof/>
            <w:lang w:eastAsia="nl-NL"/>
          </w:rPr>
          <mc:AlternateContent>
            <mc:Choice Requires="wps">
              <w:drawing>
                <wp:anchor distT="0" distB="0" distL="114300" distR="114300" simplePos="0" relativeHeight="251657216" behindDoc="0" locked="0" layoutInCell="1" allowOverlap="1" wp14:anchorId="34907B47" wp14:editId="25D63241">
                  <wp:simplePos x="0" y="0"/>
                  <wp:positionH relativeFrom="leftMargin">
                    <wp:align>center</wp:align>
                  </wp:positionH>
                  <wp:positionV relativeFrom="bottomMargin">
                    <wp:align>center</wp:align>
                  </wp:positionV>
                  <wp:extent cx="565785" cy="191770"/>
                  <wp:effectExtent l="0" t="0" r="0" b="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552AAD3" w14:textId="6B2F2020" w:rsidR="004127F8" w:rsidRDefault="004127F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BE06BA" w:rsidRPr="00BE06BA">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4907B47" id="Rechthoek 16" o:spid="_x0000_s1026"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hi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fYuYYsUCAADDBQAADgAAAAAAAAAAAAAAAAAuAgAAZHJzL2Uyb0RvYy54bWxQSwECLQAUAAYA&#10;CAAAACEAI+V68dsAAAADAQAADwAAAAAAAAAAAAAAAAAfBQAAZHJzL2Rvd25yZXYueG1sUEsFBgAA&#10;AAAEAAQA8wAAACcGAAAAAA==&#10;" filled="f" fillcolor="#c0504d" stroked="f" strokecolor="#5c83b4" strokeweight="2.25pt">
                  <v:textbox inset=",0,,0">
                    <w:txbxContent>
                      <w:p w14:paraId="2552AAD3" w14:textId="6B2F2020" w:rsidR="004127F8" w:rsidRDefault="004127F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BE06BA" w:rsidRPr="00BE06BA">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22F83" w14:textId="77777777" w:rsidR="00EC13BC" w:rsidRDefault="00EC13BC">
      <w:r>
        <w:separator/>
      </w:r>
    </w:p>
  </w:footnote>
  <w:footnote w:type="continuationSeparator" w:id="0">
    <w:p w14:paraId="53EAE6AE" w14:textId="77777777" w:rsidR="00EC13BC" w:rsidRDefault="00EC1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D1078" w14:textId="77777777" w:rsidR="00AF43D8" w:rsidRPr="00244284" w:rsidRDefault="00BE06BA">
    <w:pPr>
      <w:pStyle w:val="Koptekst"/>
      <w:rPr>
        <w:rFonts w:ascii="Arial" w:hAnsi="Arial"/>
        <w:sz w:val="22"/>
      </w:rPr>
    </w:pPr>
    <w:r>
      <w:rPr>
        <w:noProof/>
        <w:lang w:eastAsia="nl-NL"/>
      </w:rPr>
      <w:pict w14:anchorId="3781B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16582" o:spid="_x0000_s2108" type="#_x0000_t75" style="position:absolute;margin-left:0;margin-top:0;width:595.2pt;height:841.9pt;z-index:-251658240;mso-position-horizontal:center;mso-position-horizontal-relative:margin;mso-position-vertical:center;mso-position-vertical-relative:margin" o:allowincell="f">
          <v:imagedata r:id="rId1" o:title="Groen Proeven_Ondergronden1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8FE88" w14:textId="77777777" w:rsidR="00FB6B50" w:rsidRDefault="00FB6B50" w:rsidP="00FB6B50">
    <w:pPr>
      <w:pStyle w:val="Koptekst"/>
      <w:jc w:val="right"/>
    </w:pPr>
    <w:r>
      <w:rPr>
        <w:color w:val="0070C0"/>
        <w:sz w:val="20"/>
        <w:szCs w:val="20"/>
      </w:rPr>
      <w:fldChar w:fldCharType="begin"/>
    </w:r>
    <w:r>
      <w:rPr>
        <w:color w:val="0070C0"/>
        <w:sz w:val="20"/>
        <w:szCs w:val="20"/>
      </w:rPr>
      <w:instrText xml:space="preserve"> INCLUDEPICTURE  "cid:image003.png@01D5D5BE.31416710" \* MERGEFORMATINET </w:instrText>
    </w:r>
    <w:r>
      <w:rPr>
        <w:color w:val="0070C0"/>
        <w:sz w:val="20"/>
        <w:szCs w:val="20"/>
      </w:rPr>
      <w:fldChar w:fldCharType="separate"/>
    </w:r>
    <w:r w:rsidR="00BE06BA">
      <w:rPr>
        <w:color w:val="0070C0"/>
        <w:sz w:val="20"/>
        <w:szCs w:val="20"/>
      </w:rPr>
      <w:fldChar w:fldCharType="begin"/>
    </w:r>
    <w:r w:rsidR="00BE06BA">
      <w:rPr>
        <w:color w:val="0070C0"/>
        <w:sz w:val="20"/>
        <w:szCs w:val="20"/>
      </w:rPr>
      <w:instrText xml:space="preserve"> </w:instrText>
    </w:r>
    <w:r w:rsidR="00BE06BA">
      <w:rPr>
        <w:color w:val="0070C0"/>
        <w:sz w:val="20"/>
        <w:szCs w:val="20"/>
      </w:rPr>
      <w:instrText>INCLUDEPICTURE  "cid:image003.png@01D5D5BE.31416710" \* MERGEFORMATINET</w:instrText>
    </w:r>
    <w:r w:rsidR="00BE06BA">
      <w:rPr>
        <w:color w:val="0070C0"/>
        <w:sz w:val="20"/>
        <w:szCs w:val="20"/>
      </w:rPr>
      <w:instrText xml:space="preserve"> </w:instrText>
    </w:r>
    <w:r w:rsidR="00BE06BA">
      <w:rPr>
        <w:color w:val="0070C0"/>
        <w:sz w:val="20"/>
        <w:szCs w:val="20"/>
      </w:rPr>
      <w:fldChar w:fldCharType="separate"/>
    </w:r>
    <w:r w:rsidR="00BE06BA">
      <w:rPr>
        <w:color w:val="0070C0"/>
        <w:sz w:val="20"/>
        <w:szCs w:val="20"/>
      </w:rPr>
      <w:pict w14:anchorId="06EC5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180.6pt;height:50.4pt">
          <v:imagedata r:id="rId1" r:href="rId2"/>
        </v:shape>
      </w:pict>
    </w:r>
    <w:r w:rsidR="00BE06BA">
      <w:rPr>
        <w:color w:val="0070C0"/>
        <w:sz w:val="20"/>
        <w:szCs w:val="20"/>
      </w:rPr>
      <w:fldChar w:fldCharType="end"/>
    </w:r>
    <w:r>
      <w:rPr>
        <w:color w:val="0070C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4F0"/>
    <w:multiLevelType w:val="hybridMultilevel"/>
    <w:tmpl w:val="F3D83D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020A32"/>
    <w:multiLevelType w:val="hybridMultilevel"/>
    <w:tmpl w:val="F314D016"/>
    <w:lvl w:ilvl="0" w:tplc="8FF67AC2">
      <w:start w:val="1"/>
      <w:numFmt w:val="decimal"/>
      <w:pStyle w:val="Kop1"/>
      <w:lvlText w:val="%1."/>
      <w:lvlJc w:val="left"/>
      <w:pPr>
        <w:ind w:left="1495" w:hanging="360"/>
      </w:pPr>
      <w:rPr>
        <w:rFonts w:hint="default"/>
        <w:i w:val="0"/>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2" w15:restartNumberingAfterBreak="0">
    <w:nsid w:val="1FA47B23"/>
    <w:multiLevelType w:val="hybridMultilevel"/>
    <w:tmpl w:val="6B6ECBF8"/>
    <w:lvl w:ilvl="0" w:tplc="763C43C6">
      <w:start w:val="1"/>
      <w:numFmt w:val="decimal"/>
      <w:lvlText w:val="%1."/>
      <w:lvlJc w:val="left"/>
      <w:pPr>
        <w:ind w:left="720" w:hanging="360"/>
      </w:pPr>
    </w:lvl>
    <w:lvl w:ilvl="1" w:tplc="768EB9A2">
      <w:start w:val="1"/>
      <w:numFmt w:val="lowerLetter"/>
      <w:lvlText w:val="%2."/>
      <w:lvlJc w:val="left"/>
      <w:pPr>
        <w:ind w:left="1440" w:hanging="360"/>
      </w:pPr>
    </w:lvl>
    <w:lvl w:ilvl="2" w:tplc="3166A48A">
      <w:start w:val="1"/>
      <w:numFmt w:val="lowerRoman"/>
      <w:lvlText w:val="%3."/>
      <w:lvlJc w:val="right"/>
      <w:pPr>
        <w:ind w:left="2160" w:hanging="180"/>
      </w:pPr>
    </w:lvl>
    <w:lvl w:ilvl="3" w:tplc="F20C8118">
      <w:start w:val="1"/>
      <w:numFmt w:val="decimal"/>
      <w:lvlText w:val="%4."/>
      <w:lvlJc w:val="left"/>
      <w:pPr>
        <w:ind w:left="2880" w:hanging="360"/>
      </w:pPr>
    </w:lvl>
    <w:lvl w:ilvl="4" w:tplc="19289D74">
      <w:start w:val="1"/>
      <w:numFmt w:val="lowerLetter"/>
      <w:lvlText w:val="%5."/>
      <w:lvlJc w:val="left"/>
      <w:pPr>
        <w:ind w:left="3600" w:hanging="360"/>
      </w:pPr>
    </w:lvl>
    <w:lvl w:ilvl="5" w:tplc="E808F93E">
      <w:start w:val="1"/>
      <w:numFmt w:val="lowerRoman"/>
      <w:lvlText w:val="%6."/>
      <w:lvlJc w:val="right"/>
      <w:pPr>
        <w:ind w:left="4320" w:hanging="180"/>
      </w:pPr>
    </w:lvl>
    <w:lvl w:ilvl="6" w:tplc="41E6A830">
      <w:start w:val="1"/>
      <w:numFmt w:val="decimal"/>
      <w:lvlText w:val="%7."/>
      <w:lvlJc w:val="left"/>
      <w:pPr>
        <w:ind w:left="5040" w:hanging="360"/>
      </w:pPr>
    </w:lvl>
    <w:lvl w:ilvl="7" w:tplc="EB90AC5A">
      <w:start w:val="1"/>
      <w:numFmt w:val="lowerLetter"/>
      <w:lvlText w:val="%8."/>
      <w:lvlJc w:val="left"/>
      <w:pPr>
        <w:ind w:left="5760" w:hanging="360"/>
      </w:pPr>
    </w:lvl>
    <w:lvl w:ilvl="8" w:tplc="AAD08E6E">
      <w:start w:val="1"/>
      <w:numFmt w:val="lowerRoman"/>
      <w:lvlText w:val="%9."/>
      <w:lvlJc w:val="right"/>
      <w:pPr>
        <w:ind w:left="6480" w:hanging="180"/>
      </w:pPr>
    </w:lvl>
  </w:abstractNum>
  <w:abstractNum w:abstractNumId="3" w15:restartNumberingAfterBreak="0">
    <w:nsid w:val="29AE3B3A"/>
    <w:multiLevelType w:val="hybridMultilevel"/>
    <w:tmpl w:val="B7DE2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AF3FD2"/>
    <w:multiLevelType w:val="hybridMultilevel"/>
    <w:tmpl w:val="3EBC3B50"/>
    <w:lvl w:ilvl="0" w:tplc="3278B2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BD2AF3"/>
    <w:multiLevelType w:val="hybridMultilevel"/>
    <w:tmpl w:val="EB6C5088"/>
    <w:lvl w:ilvl="0" w:tplc="3278B2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2DC314C"/>
    <w:multiLevelType w:val="hybridMultilevel"/>
    <w:tmpl w:val="5D422764"/>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E4D33F8"/>
    <w:multiLevelType w:val="hybridMultilevel"/>
    <w:tmpl w:val="F11C5234"/>
    <w:lvl w:ilvl="0" w:tplc="F5AEDF06">
      <w:start w:val="1"/>
      <w:numFmt w:val="decimal"/>
      <w:lvlText w:val="%1."/>
      <w:lvlJc w:val="left"/>
      <w:pPr>
        <w:ind w:left="720" w:hanging="360"/>
      </w:pPr>
    </w:lvl>
    <w:lvl w:ilvl="1" w:tplc="668ECA26">
      <w:start w:val="1"/>
      <w:numFmt w:val="lowerLetter"/>
      <w:lvlText w:val="%2."/>
      <w:lvlJc w:val="left"/>
      <w:pPr>
        <w:ind w:left="1440" w:hanging="360"/>
      </w:pPr>
    </w:lvl>
    <w:lvl w:ilvl="2" w:tplc="92FEA788">
      <w:start w:val="1"/>
      <w:numFmt w:val="lowerRoman"/>
      <w:lvlText w:val="%3."/>
      <w:lvlJc w:val="right"/>
      <w:pPr>
        <w:ind w:left="2160" w:hanging="180"/>
      </w:pPr>
    </w:lvl>
    <w:lvl w:ilvl="3" w:tplc="9634BA8A">
      <w:start w:val="1"/>
      <w:numFmt w:val="decimal"/>
      <w:lvlText w:val="%4."/>
      <w:lvlJc w:val="left"/>
      <w:pPr>
        <w:ind w:left="2880" w:hanging="360"/>
      </w:pPr>
    </w:lvl>
    <w:lvl w:ilvl="4" w:tplc="EDF0B070">
      <w:start w:val="1"/>
      <w:numFmt w:val="lowerLetter"/>
      <w:lvlText w:val="%5."/>
      <w:lvlJc w:val="left"/>
      <w:pPr>
        <w:ind w:left="3600" w:hanging="360"/>
      </w:pPr>
    </w:lvl>
    <w:lvl w:ilvl="5" w:tplc="46FEC9E6">
      <w:start w:val="1"/>
      <w:numFmt w:val="lowerRoman"/>
      <w:lvlText w:val="%6."/>
      <w:lvlJc w:val="right"/>
      <w:pPr>
        <w:ind w:left="4320" w:hanging="180"/>
      </w:pPr>
    </w:lvl>
    <w:lvl w:ilvl="6" w:tplc="F70AFD4C">
      <w:start w:val="1"/>
      <w:numFmt w:val="decimal"/>
      <w:lvlText w:val="%7."/>
      <w:lvlJc w:val="left"/>
      <w:pPr>
        <w:ind w:left="5040" w:hanging="360"/>
      </w:pPr>
    </w:lvl>
    <w:lvl w:ilvl="7" w:tplc="0DDAE70E">
      <w:start w:val="1"/>
      <w:numFmt w:val="lowerLetter"/>
      <w:lvlText w:val="%8."/>
      <w:lvlJc w:val="left"/>
      <w:pPr>
        <w:ind w:left="5760" w:hanging="360"/>
      </w:pPr>
    </w:lvl>
    <w:lvl w:ilvl="8" w:tplc="A656C93A">
      <w:start w:val="1"/>
      <w:numFmt w:val="lowerRoman"/>
      <w:lvlText w:val="%9."/>
      <w:lvlJc w:val="right"/>
      <w:pPr>
        <w:ind w:left="6480" w:hanging="180"/>
      </w:pPr>
    </w:lvl>
  </w:abstractNum>
  <w:abstractNum w:abstractNumId="8" w15:restartNumberingAfterBreak="0">
    <w:nsid w:val="50E40932"/>
    <w:multiLevelType w:val="hybridMultilevel"/>
    <w:tmpl w:val="02C20EEE"/>
    <w:lvl w:ilvl="0" w:tplc="EE9C7F3E">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9" w15:restartNumberingAfterBreak="0">
    <w:nsid w:val="53604533"/>
    <w:multiLevelType w:val="hybridMultilevel"/>
    <w:tmpl w:val="044AF768"/>
    <w:lvl w:ilvl="0" w:tplc="BD248E90">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0" w15:restartNumberingAfterBreak="0">
    <w:nsid w:val="591E28EC"/>
    <w:multiLevelType w:val="multilevel"/>
    <w:tmpl w:val="503A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E84BD4"/>
    <w:multiLevelType w:val="multilevel"/>
    <w:tmpl w:val="A84A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10AFE"/>
    <w:multiLevelType w:val="hybridMultilevel"/>
    <w:tmpl w:val="E88E41F6"/>
    <w:lvl w:ilvl="0" w:tplc="D25EFB56">
      <w:start w:val="1"/>
      <w:numFmt w:val="decimal"/>
      <w:lvlText w:val="%1."/>
      <w:lvlJc w:val="left"/>
      <w:pPr>
        <w:ind w:left="720" w:hanging="360"/>
      </w:pPr>
    </w:lvl>
    <w:lvl w:ilvl="1" w:tplc="A7DC472A">
      <w:start w:val="1"/>
      <w:numFmt w:val="lowerLetter"/>
      <w:lvlText w:val="%2."/>
      <w:lvlJc w:val="left"/>
      <w:pPr>
        <w:ind w:left="1440" w:hanging="360"/>
      </w:pPr>
    </w:lvl>
    <w:lvl w:ilvl="2" w:tplc="8ED88D2A">
      <w:start w:val="1"/>
      <w:numFmt w:val="lowerRoman"/>
      <w:lvlText w:val="%3."/>
      <w:lvlJc w:val="right"/>
      <w:pPr>
        <w:ind w:left="2160" w:hanging="180"/>
      </w:pPr>
    </w:lvl>
    <w:lvl w:ilvl="3" w:tplc="0AE43BBA">
      <w:start w:val="1"/>
      <w:numFmt w:val="decimal"/>
      <w:lvlText w:val="%4."/>
      <w:lvlJc w:val="left"/>
      <w:pPr>
        <w:ind w:left="2880" w:hanging="360"/>
      </w:pPr>
    </w:lvl>
    <w:lvl w:ilvl="4" w:tplc="A3649E0A">
      <w:start w:val="1"/>
      <w:numFmt w:val="lowerLetter"/>
      <w:lvlText w:val="%5."/>
      <w:lvlJc w:val="left"/>
      <w:pPr>
        <w:ind w:left="3600" w:hanging="360"/>
      </w:pPr>
    </w:lvl>
    <w:lvl w:ilvl="5" w:tplc="7714CCD8">
      <w:start w:val="1"/>
      <w:numFmt w:val="lowerRoman"/>
      <w:lvlText w:val="%6."/>
      <w:lvlJc w:val="right"/>
      <w:pPr>
        <w:ind w:left="4320" w:hanging="180"/>
      </w:pPr>
    </w:lvl>
    <w:lvl w:ilvl="6" w:tplc="15DACD50">
      <w:start w:val="1"/>
      <w:numFmt w:val="decimal"/>
      <w:lvlText w:val="%7."/>
      <w:lvlJc w:val="left"/>
      <w:pPr>
        <w:ind w:left="5040" w:hanging="360"/>
      </w:pPr>
    </w:lvl>
    <w:lvl w:ilvl="7" w:tplc="F8A47250">
      <w:start w:val="1"/>
      <w:numFmt w:val="lowerLetter"/>
      <w:lvlText w:val="%8."/>
      <w:lvlJc w:val="left"/>
      <w:pPr>
        <w:ind w:left="5760" w:hanging="360"/>
      </w:pPr>
    </w:lvl>
    <w:lvl w:ilvl="8" w:tplc="FA72B04C">
      <w:start w:val="1"/>
      <w:numFmt w:val="lowerRoman"/>
      <w:lvlText w:val="%9."/>
      <w:lvlJc w:val="right"/>
      <w:pPr>
        <w:ind w:left="6480" w:hanging="180"/>
      </w:pPr>
    </w:lvl>
  </w:abstractNum>
  <w:abstractNum w:abstractNumId="13" w15:restartNumberingAfterBreak="0">
    <w:nsid w:val="60D925D9"/>
    <w:multiLevelType w:val="hybridMultilevel"/>
    <w:tmpl w:val="5AD876EC"/>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061168B"/>
    <w:multiLevelType w:val="hybridMultilevel"/>
    <w:tmpl w:val="0FB03508"/>
    <w:lvl w:ilvl="0" w:tplc="FFFFFFF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228437E"/>
    <w:multiLevelType w:val="hybridMultilevel"/>
    <w:tmpl w:val="ECDC4D82"/>
    <w:lvl w:ilvl="0" w:tplc="D32A87DA">
      <w:start w:val="1"/>
      <w:numFmt w:val="bullet"/>
      <w:lvlText w:val=""/>
      <w:lvlJc w:val="left"/>
      <w:pPr>
        <w:ind w:left="720" w:hanging="360"/>
      </w:pPr>
      <w:rPr>
        <w:rFonts w:ascii="Symbol" w:hAnsi="Symbol" w:hint="default"/>
      </w:rPr>
    </w:lvl>
    <w:lvl w:ilvl="1" w:tplc="475E5856">
      <w:start w:val="1"/>
      <w:numFmt w:val="bullet"/>
      <w:lvlText w:val="o"/>
      <w:lvlJc w:val="left"/>
      <w:pPr>
        <w:ind w:left="1440" w:hanging="360"/>
      </w:pPr>
      <w:rPr>
        <w:rFonts w:ascii="Courier New" w:hAnsi="Courier New" w:hint="default"/>
      </w:rPr>
    </w:lvl>
    <w:lvl w:ilvl="2" w:tplc="3580C4DC">
      <w:start w:val="1"/>
      <w:numFmt w:val="bullet"/>
      <w:lvlText w:val=""/>
      <w:lvlJc w:val="left"/>
      <w:pPr>
        <w:ind w:left="2160" w:hanging="360"/>
      </w:pPr>
      <w:rPr>
        <w:rFonts w:ascii="Wingdings" w:hAnsi="Wingdings" w:hint="default"/>
      </w:rPr>
    </w:lvl>
    <w:lvl w:ilvl="3" w:tplc="AEFEB9AC">
      <w:start w:val="1"/>
      <w:numFmt w:val="bullet"/>
      <w:lvlText w:val=""/>
      <w:lvlJc w:val="left"/>
      <w:pPr>
        <w:ind w:left="2880" w:hanging="360"/>
      </w:pPr>
      <w:rPr>
        <w:rFonts w:ascii="Symbol" w:hAnsi="Symbol" w:hint="default"/>
      </w:rPr>
    </w:lvl>
    <w:lvl w:ilvl="4" w:tplc="A2F89C3A">
      <w:start w:val="1"/>
      <w:numFmt w:val="bullet"/>
      <w:lvlText w:val="o"/>
      <w:lvlJc w:val="left"/>
      <w:pPr>
        <w:ind w:left="3600" w:hanging="360"/>
      </w:pPr>
      <w:rPr>
        <w:rFonts w:ascii="Courier New" w:hAnsi="Courier New" w:hint="default"/>
      </w:rPr>
    </w:lvl>
    <w:lvl w:ilvl="5" w:tplc="09205D5E">
      <w:start w:val="1"/>
      <w:numFmt w:val="bullet"/>
      <w:lvlText w:val=""/>
      <w:lvlJc w:val="left"/>
      <w:pPr>
        <w:ind w:left="4320" w:hanging="360"/>
      </w:pPr>
      <w:rPr>
        <w:rFonts w:ascii="Wingdings" w:hAnsi="Wingdings" w:hint="default"/>
      </w:rPr>
    </w:lvl>
    <w:lvl w:ilvl="6" w:tplc="77268A8E">
      <w:start w:val="1"/>
      <w:numFmt w:val="bullet"/>
      <w:lvlText w:val=""/>
      <w:lvlJc w:val="left"/>
      <w:pPr>
        <w:ind w:left="5040" w:hanging="360"/>
      </w:pPr>
      <w:rPr>
        <w:rFonts w:ascii="Symbol" w:hAnsi="Symbol" w:hint="default"/>
      </w:rPr>
    </w:lvl>
    <w:lvl w:ilvl="7" w:tplc="DFA8B44C">
      <w:start w:val="1"/>
      <w:numFmt w:val="bullet"/>
      <w:lvlText w:val="o"/>
      <w:lvlJc w:val="left"/>
      <w:pPr>
        <w:ind w:left="5760" w:hanging="360"/>
      </w:pPr>
      <w:rPr>
        <w:rFonts w:ascii="Courier New" w:hAnsi="Courier New" w:hint="default"/>
      </w:rPr>
    </w:lvl>
    <w:lvl w:ilvl="8" w:tplc="564E4406">
      <w:start w:val="1"/>
      <w:numFmt w:val="bullet"/>
      <w:lvlText w:val=""/>
      <w:lvlJc w:val="left"/>
      <w:pPr>
        <w:ind w:left="6480" w:hanging="360"/>
      </w:pPr>
      <w:rPr>
        <w:rFonts w:ascii="Wingdings" w:hAnsi="Wingdings" w:hint="default"/>
      </w:rPr>
    </w:lvl>
  </w:abstractNum>
  <w:abstractNum w:abstractNumId="16" w15:restartNumberingAfterBreak="0">
    <w:nsid w:val="79EA66EE"/>
    <w:multiLevelType w:val="multilevel"/>
    <w:tmpl w:val="A84A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0"/>
  </w:num>
  <w:num w:numId="4">
    <w:abstractNumId w:val="9"/>
  </w:num>
  <w:num w:numId="5">
    <w:abstractNumId w:val="10"/>
  </w:num>
  <w:num w:numId="6">
    <w:abstractNumId w:val="11"/>
  </w:num>
  <w:num w:numId="7">
    <w:abstractNumId w:val="16"/>
  </w:num>
  <w:num w:numId="8">
    <w:abstractNumId w:val="15"/>
  </w:num>
  <w:num w:numId="9">
    <w:abstractNumId w:val="7"/>
  </w:num>
  <w:num w:numId="10">
    <w:abstractNumId w:val="2"/>
  </w:num>
  <w:num w:numId="11">
    <w:abstractNumId w:val="12"/>
  </w:num>
  <w:num w:numId="12">
    <w:abstractNumId w:val="5"/>
  </w:num>
  <w:num w:numId="13">
    <w:abstractNumId w:val="13"/>
  </w:num>
  <w:num w:numId="14">
    <w:abstractNumId w:val="4"/>
  </w:num>
  <w:num w:numId="15">
    <w:abstractNumId w:val="6"/>
  </w:num>
  <w:num w:numId="16">
    <w:abstractNumId w:val="3"/>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11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707"/>
    <w:rsid w:val="0000096D"/>
    <w:rsid w:val="00000C06"/>
    <w:rsid w:val="00001A33"/>
    <w:rsid w:val="00002BDD"/>
    <w:rsid w:val="0000328B"/>
    <w:rsid w:val="0000369C"/>
    <w:rsid w:val="000059D0"/>
    <w:rsid w:val="00007E1B"/>
    <w:rsid w:val="00010BFD"/>
    <w:rsid w:val="00012004"/>
    <w:rsid w:val="000171BC"/>
    <w:rsid w:val="00017842"/>
    <w:rsid w:val="00023CAC"/>
    <w:rsid w:val="00025139"/>
    <w:rsid w:val="00027292"/>
    <w:rsid w:val="00033553"/>
    <w:rsid w:val="00033C54"/>
    <w:rsid w:val="00034CFB"/>
    <w:rsid w:val="00035FD1"/>
    <w:rsid w:val="00036A85"/>
    <w:rsid w:val="00037726"/>
    <w:rsid w:val="00037F05"/>
    <w:rsid w:val="000431CB"/>
    <w:rsid w:val="000451C9"/>
    <w:rsid w:val="00045211"/>
    <w:rsid w:val="00045281"/>
    <w:rsid w:val="00051867"/>
    <w:rsid w:val="00052647"/>
    <w:rsid w:val="00053AFD"/>
    <w:rsid w:val="000541D2"/>
    <w:rsid w:val="0005586E"/>
    <w:rsid w:val="00055A5A"/>
    <w:rsid w:val="0006012D"/>
    <w:rsid w:val="00062536"/>
    <w:rsid w:val="00063EF5"/>
    <w:rsid w:val="00067C3F"/>
    <w:rsid w:val="00072871"/>
    <w:rsid w:val="00073A16"/>
    <w:rsid w:val="00076DDE"/>
    <w:rsid w:val="00081B63"/>
    <w:rsid w:val="00081C31"/>
    <w:rsid w:val="00082CFD"/>
    <w:rsid w:val="000833C3"/>
    <w:rsid w:val="00083499"/>
    <w:rsid w:val="00087BF1"/>
    <w:rsid w:val="00092C85"/>
    <w:rsid w:val="0009606E"/>
    <w:rsid w:val="000A08AD"/>
    <w:rsid w:val="000A0FFB"/>
    <w:rsid w:val="000A3D07"/>
    <w:rsid w:val="000A6FA4"/>
    <w:rsid w:val="000B7154"/>
    <w:rsid w:val="000C150F"/>
    <w:rsid w:val="000C1D9D"/>
    <w:rsid w:val="000C22B9"/>
    <w:rsid w:val="000C2894"/>
    <w:rsid w:val="000C6DFC"/>
    <w:rsid w:val="000C7528"/>
    <w:rsid w:val="000D07A7"/>
    <w:rsid w:val="000D0C1D"/>
    <w:rsid w:val="000D0E99"/>
    <w:rsid w:val="000D3DF3"/>
    <w:rsid w:val="000D5FAA"/>
    <w:rsid w:val="000E03AC"/>
    <w:rsid w:val="000E0AB2"/>
    <w:rsid w:val="000E1B53"/>
    <w:rsid w:val="000E1EC6"/>
    <w:rsid w:val="000E3045"/>
    <w:rsid w:val="000E34DD"/>
    <w:rsid w:val="000E3CEF"/>
    <w:rsid w:val="000E414E"/>
    <w:rsid w:val="000E46B1"/>
    <w:rsid w:val="000E7A65"/>
    <w:rsid w:val="000F0C1D"/>
    <w:rsid w:val="000F183A"/>
    <w:rsid w:val="000F27A2"/>
    <w:rsid w:val="000F6B7B"/>
    <w:rsid w:val="000F6D9D"/>
    <w:rsid w:val="000F77E5"/>
    <w:rsid w:val="000F7E5F"/>
    <w:rsid w:val="001004AB"/>
    <w:rsid w:val="001005D5"/>
    <w:rsid w:val="00100987"/>
    <w:rsid w:val="00100D7F"/>
    <w:rsid w:val="00101AED"/>
    <w:rsid w:val="00101B96"/>
    <w:rsid w:val="00102577"/>
    <w:rsid w:val="00104049"/>
    <w:rsid w:val="001040FE"/>
    <w:rsid w:val="00105590"/>
    <w:rsid w:val="00105DCE"/>
    <w:rsid w:val="00106184"/>
    <w:rsid w:val="001118BF"/>
    <w:rsid w:val="00112254"/>
    <w:rsid w:val="0011378D"/>
    <w:rsid w:val="00116BCC"/>
    <w:rsid w:val="00121B7D"/>
    <w:rsid w:val="00123006"/>
    <w:rsid w:val="00125262"/>
    <w:rsid w:val="001255AE"/>
    <w:rsid w:val="0013068B"/>
    <w:rsid w:val="00131948"/>
    <w:rsid w:val="00134F5C"/>
    <w:rsid w:val="0013552D"/>
    <w:rsid w:val="001401E1"/>
    <w:rsid w:val="0014399D"/>
    <w:rsid w:val="001468E4"/>
    <w:rsid w:val="00151A4A"/>
    <w:rsid w:val="001543DE"/>
    <w:rsid w:val="00157A52"/>
    <w:rsid w:val="0016290C"/>
    <w:rsid w:val="00162AF0"/>
    <w:rsid w:val="00163108"/>
    <w:rsid w:val="001633BB"/>
    <w:rsid w:val="00164937"/>
    <w:rsid w:val="0016530A"/>
    <w:rsid w:val="00174C07"/>
    <w:rsid w:val="00175239"/>
    <w:rsid w:val="0017681F"/>
    <w:rsid w:val="001771E6"/>
    <w:rsid w:val="00177236"/>
    <w:rsid w:val="00177360"/>
    <w:rsid w:val="0017781A"/>
    <w:rsid w:val="00177BB4"/>
    <w:rsid w:val="00187CFF"/>
    <w:rsid w:val="00190C3F"/>
    <w:rsid w:val="0019403E"/>
    <w:rsid w:val="001969B7"/>
    <w:rsid w:val="00197648"/>
    <w:rsid w:val="001A090F"/>
    <w:rsid w:val="001A2D4E"/>
    <w:rsid w:val="001A4157"/>
    <w:rsid w:val="001A58BE"/>
    <w:rsid w:val="001A7B54"/>
    <w:rsid w:val="001B0FF6"/>
    <w:rsid w:val="001B1C12"/>
    <w:rsid w:val="001B2280"/>
    <w:rsid w:val="001B22A9"/>
    <w:rsid w:val="001B27E5"/>
    <w:rsid w:val="001B3DB9"/>
    <w:rsid w:val="001B3F3C"/>
    <w:rsid w:val="001C2A4C"/>
    <w:rsid w:val="001C6373"/>
    <w:rsid w:val="001D26D5"/>
    <w:rsid w:val="001D29D6"/>
    <w:rsid w:val="001D4171"/>
    <w:rsid w:val="001D4E6F"/>
    <w:rsid w:val="001D4FFF"/>
    <w:rsid w:val="001D5580"/>
    <w:rsid w:val="001D5597"/>
    <w:rsid w:val="001D7AC5"/>
    <w:rsid w:val="001D7B7E"/>
    <w:rsid w:val="001E14A0"/>
    <w:rsid w:val="001E4174"/>
    <w:rsid w:val="001E673B"/>
    <w:rsid w:val="001E7F04"/>
    <w:rsid w:val="001F0316"/>
    <w:rsid w:val="001F7127"/>
    <w:rsid w:val="001F7850"/>
    <w:rsid w:val="00202506"/>
    <w:rsid w:val="0020320E"/>
    <w:rsid w:val="0020730C"/>
    <w:rsid w:val="002078A7"/>
    <w:rsid w:val="002110D9"/>
    <w:rsid w:val="0021240C"/>
    <w:rsid w:val="0021424B"/>
    <w:rsid w:val="002172DB"/>
    <w:rsid w:val="00221415"/>
    <w:rsid w:val="0022188D"/>
    <w:rsid w:val="00221A6F"/>
    <w:rsid w:val="002225D7"/>
    <w:rsid w:val="00222DF4"/>
    <w:rsid w:val="00224541"/>
    <w:rsid w:val="0022598E"/>
    <w:rsid w:val="002259CA"/>
    <w:rsid w:val="00225AD2"/>
    <w:rsid w:val="00225B05"/>
    <w:rsid w:val="00230CC7"/>
    <w:rsid w:val="0023192F"/>
    <w:rsid w:val="00234ADC"/>
    <w:rsid w:val="002377DA"/>
    <w:rsid w:val="00240E40"/>
    <w:rsid w:val="002414AF"/>
    <w:rsid w:val="00244284"/>
    <w:rsid w:val="00244AC2"/>
    <w:rsid w:val="00245B27"/>
    <w:rsid w:val="00247715"/>
    <w:rsid w:val="00247730"/>
    <w:rsid w:val="00250079"/>
    <w:rsid w:val="00250D62"/>
    <w:rsid w:val="00251314"/>
    <w:rsid w:val="00252124"/>
    <w:rsid w:val="002526E2"/>
    <w:rsid w:val="0025287C"/>
    <w:rsid w:val="002546AE"/>
    <w:rsid w:val="00254947"/>
    <w:rsid w:val="00254F10"/>
    <w:rsid w:val="00256439"/>
    <w:rsid w:val="00261506"/>
    <w:rsid w:val="00264378"/>
    <w:rsid w:val="00264E86"/>
    <w:rsid w:val="002662E8"/>
    <w:rsid w:val="0027291F"/>
    <w:rsid w:val="00275283"/>
    <w:rsid w:val="00275E31"/>
    <w:rsid w:val="00277102"/>
    <w:rsid w:val="00277865"/>
    <w:rsid w:val="002817D9"/>
    <w:rsid w:val="00284A3F"/>
    <w:rsid w:val="00286C69"/>
    <w:rsid w:val="00290CB2"/>
    <w:rsid w:val="002923F0"/>
    <w:rsid w:val="0029244D"/>
    <w:rsid w:val="0029338F"/>
    <w:rsid w:val="002941D3"/>
    <w:rsid w:val="00294443"/>
    <w:rsid w:val="002951C4"/>
    <w:rsid w:val="0029666A"/>
    <w:rsid w:val="00297337"/>
    <w:rsid w:val="002A1C84"/>
    <w:rsid w:val="002A2121"/>
    <w:rsid w:val="002A2430"/>
    <w:rsid w:val="002A261B"/>
    <w:rsid w:val="002A5A31"/>
    <w:rsid w:val="002B0965"/>
    <w:rsid w:val="002B448A"/>
    <w:rsid w:val="002B4693"/>
    <w:rsid w:val="002B6666"/>
    <w:rsid w:val="002B7139"/>
    <w:rsid w:val="002C03E8"/>
    <w:rsid w:val="002C21FF"/>
    <w:rsid w:val="002C290C"/>
    <w:rsid w:val="002C58BC"/>
    <w:rsid w:val="002C6889"/>
    <w:rsid w:val="002D0491"/>
    <w:rsid w:val="002D07E0"/>
    <w:rsid w:val="002D1CC4"/>
    <w:rsid w:val="002D29D5"/>
    <w:rsid w:val="002D38ED"/>
    <w:rsid w:val="002E07C3"/>
    <w:rsid w:val="002E178E"/>
    <w:rsid w:val="002E1C73"/>
    <w:rsid w:val="002E535C"/>
    <w:rsid w:val="002E585E"/>
    <w:rsid w:val="002E7CC9"/>
    <w:rsid w:val="002E7DAA"/>
    <w:rsid w:val="002F136D"/>
    <w:rsid w:val="002F5C8A"/>
    <w:rsid w:val="002F627A"/>
    <w:rsid w:val="002F688E"/>
    <w:rsid w:val="002F7121"/>
    <w:rsid w:val="002F7C94"/>
    <w:rsid w:val="003003AD"/>
    <w:rsid w:val="00306C8B"/>
    <w:rsid w:val="003127B8"/>
    <w:rsid w:val="00313D11"/>
    <w:rsid w:val="00317EE0"/>
    <w:rsid w:val="00324DD1"/>
    <w:rsid w:val="00324DE0"/>
    <w:rsid w:val="00325420"/>
    <w:rsid w:val="00325E6E"/>
    <w:rsid w:val="003260FC"/>
    <w:rsid w:val="00327729"/>
    <w:rsid w:val="00333FF8"/>
    <w:rsid w:val="00334197"/>
    <w:rsid w:val="00335F03"/>
    <w:rsid w:val="0033693E"/>
    <w:rsid w:val="0034006B"/>
    <w:rsid w:val="00341609"/>
    <w:rsid w:val="00344713"/>
    <w:rsid w:val="003448D9"/>
    <w:rsid w:val="00345C1F"/>
    <w:rsid w:val="003476D3"/>
    <w:rsid w:val="00351083"/>
    <w:rsid w:val="003636EF"/>
    <w:rsid w:val="00363EF1"/>
    <w:rsid w:val="003655D9"/>
    <w:rsid w:val="00366399"/>
    <w:rsid w:val="00367BCA"/>
    <w:rsid w:val="00376CFD"/>
    <w:rsid w:val="003771AF"/>
    <w:rsid w:val="00377880"/>
    <w:rsid w:val="00377E26"/>
    <w:rsid w:val="00381000"/>
    <w:rsid w:val="003817D9"/>
    <w:rsid w:val="00381D01"/>
    <w:rsid w:val="00383BEC"/>
    <w:rsid w:val="00384AD1"/>
    <w:rsid w:val="00386CFE"/>
    <w:rsid w:val="00386DA4"/>
    <w:rsid w:val="00386DFD"/>
    <w:rsid w:val="003A0EF4"/>
    <w:rsid w:val="003A1018"/>
    <w:rsid w:val="003A14E4"/>
    <w:rsid w:val="003A288A"/>
    <w:rsid w:val="003A30FC"/>
    <w:rsid w:val="003A4771"/>
    <w:rsid w:val="003A58F0"/>
    <w:rsid w:val="003A5D65"/>
    <w:rsid w:val="003B1C39"/>
    <w:rsid w:val="003B34A9"/>
    <w:rsid w:val="003B3F5E"/>
    <w:rsid w:val="003B4A1E"/>
    <w:rsid w:val="003B59D8"/>
    <w:rsid w:val="003B6E86"/>
    <w:rsid w:val="003C0B6E"/>
    <w:rsid w:val="003C25E3"/>
    <w:rsid w:val="003C39FB"/>
    <w:rsid w:val="003C7ED0"/>
    <w:rsid w:val="003D0C6A"/>
    <w:rsid w:val="003D1D42"/>
    <w:rsid w:val="003D1F68"/>
    <w:rsid w:val="003D2243"/>
    <w:rsid w:val="003D3967"/>
    <w:rsid w:val="003D5134"/>
    <w:rsid w:val="003D5EB5"/>
    <w:rsid w:val="003D6610"/>
    <w:rsid w:val="003E1A6B"/>
    <w:rsid w:val="003E31C1"/>
    <w:rsid w:val="003E4732"/>
    <w:rsid w:val="003E4A92"/>
    <w:rsid w:val="003E4EE1"/>
    <w:rsid w:val="003E4EEC"/>
    <w:rsid w:val="003E51BF"/>
    <w:rsid w:val="003E6F00"/>
    <w:rsid w:val="003E714D"/>
    <w:rsid w:val="003F057E"/>
    <w:rsid w:val="003F07CF"/>
    <w:rsid w:val="003F0AF0"/>
    <w:rsid w:val="003F126D"/>
    <w:rsid w:val="003F29DA"/>
    <w:rsid w:val="003F2BFF"/>
    <w:rsid w:val="003F79ED"/>
    <w:rsid w:val="003F7A28"/>
    <w:rsid w:val="00400E17"/>
    <w:rsid w:val="00403574"/>
    <w:rsid w:val="00403D1F"/>
    <w:rsid w:val="00404E12"/>
    <w:rsid w:val="00405D11"/>
    <w:rsid w:val="0040701F"/>
    <w:rsid w:val="00407660"/>
    <w:rsid w:val="00411CEF"/>
    <w:rsid w:val="004127F8"/>
    <w:rsid w:val="004132E5"/>
    <w:rsid w:val="00415287"/>
    <w:rsid w:val="00417CB4"/>
    <w:rsid w:val="00422991"/>
    <w:rsid w:val="00424816"/>
    <w:rsid w:val="00424D9E"/>
    <w:rsid w:val="00433356"/>
    <w:rsid w:val="00433A34"/>
    <w:rsid w:val="00434F5E"/>
    <w:rsid w:val="004459CC"/>
    <w:rsid w:val="004521D9"/>
    <w:rsid w:val="00452F4E"/>
    <w:rsid w:val="00453DE9"/>
    <w:rsid w:val="00455707"/>
    <w:rsid w:val="0045602C"/>
    <w:rsid w:val="00456362"/>
    <w:rsid w:val="00460A20"/>
    <w:rsid w:val="00461256"/>
    <w:rsid w:val="004623B4"/>
    <w:rsid w:val="00462927"/>
    <w:rsid w:val="00462DBB"/>
    <w:rsid w:val="00463EC4"/>
    <w:rsid w:val="00464644"/>
    <w:rsid w:val="00466C36"/>
    <w:rsid w:val="004674E7"/>
    <w:rsid w:val="004703DC"/>
    <w:rsid w:val="00472430"/>
    <w:rsid w:val="004733EC"/>
    <w:rsid w:val="00473AA2"/>
    <w:rsid w:val="004742F0"/>
    <w:rsid w:val="00476661"/>
    <w:rsid w:val="004779A3"/>
    <w:rsid w:val="00477A9C"/>
    <w:rsid w:val="00477E99"/>
    <w:rsid w:val="0048695C"/>
    <w:rsid w:val="004903F1"/>
    <w:rsid w:val="004906DB"/>
    <w:rsid w:val="004910FF"/>
    <w:rsid w:val="00493743"/>
    <w:rsid w:val="00494FCD"/>
    <w:rsid w:val="00496CBF"/>
    <w:rsid w:val="004A28F2"/>
    <w:rsid w:val="004A3CAE"/>
    <w:rsid w:val="004A466E"/>
    <w:rsid w:val="004A47D7"/>
    <w:rsid w:val="004A4826"/>
    <w:rsid w:val="004A63E0"/>
    <w:rsid w:val="004B0415"/>
    <w:rsid w:val="004B245E"/>
    <w:rsid w:val="004B5A0E"/>
    <w:rsid w:val="004B6E65"/>
    <w:rsid w:val="004B7027"/>
    <w:rsid w:val="004C0867"/>
    <w:rsid w:val="004C3E35"/>
    <w:rsid w:val="004C6A45"/>
    <w:rsid w:val="004C7FE5"/>
    <w:rsid w:val="004D2013"/>
    <w:rsid w:val="004D5B3C"/>
    <w:rsid w:val="004E0043"/>
    <w:rsid w:val="004E02BB"/>
    <w:rsid w:val="004E37F8"/>
    <w:rsid w:val="004E3FC9"/>
    <w:rsid w:val="004E570C"/>
    <w:rsid w:val="004E6686"/>
    <w:rsid w:val="004F494F"/>
    <w:rsid w:val="004F49AF"/>
    <w:rsid w:val="004F6BC0"/>
    <w:rsid w:val="005005D6"/>
    <w:rsid w:val="00501428"/>
    <w:rsid w:val="00502192"/>
    <w:rsid w:val="00502C28"/>
    <w:rsid w:val="005037F1"/>
    <w:rsid w:val="00503BD2"/>
    <w:rsid w:val="00506C42"/>
    <w:rsid w:val="0051065E"/>
    <w:rsid w:val="0051251D"/>
    <w:rsid w:val="00513875"/>
    <w:rsid w:val="005257D3"/>
    <w:rsid w:val="00526B19"/>
    <w:rsid w:val="00530315"/>
    <w:rsid w:val="00531AC6"/>
    <w:rsid w:val="00532295"/>
    <w:rsid w:val="00532FEC"/>
    <w:rsid w:val="00533F01"/>
    <w:rsid w:val="005361AC"/>
    <w:rsid w:val="00536E78"/>
    <w:rsid w:val="00537859"/>
    <w:rsid w:val="00537B49"/>
    <w:rsid w:val="0054038B"/>
    <w:rsid w:val="00540533"/>
    <w:rsid w:val="00540B20"/>
    <w:rsid w:val="00541BBD"/>
    <w:rsid w:val="00541C8B"/>
    <w:rsid w:val="005420C8"/>
    <w:rsid w:val="00542FBE"/>
    <w:rsid w:val="0054466B"/>
    <w:rsid w:val="00544AF1"/>
    <w:rsid w:val="00545E89"/>
    <w:rsid w:val="00546B67"/>
    <w:rsid w:val="00547DD6"/>
    <w:rsid w:val="00550D03"/>
    <w:rsid w:val="00550E84"/>
    <w:rsid w:val="005519D0"/>
    <w:rsid w:val="00551CD7"/>
    <w:rsid w:val="00553B77"/>
    <w:rsid w:val="005639C7"/>
    <w:rsid w:val="00563C17"/>
    <w:rsid w:val="00565681"/>
    <w:rsid w:val="00565CE2"/>
    <w:rsid w:val="0056608D"/>
    <w:rsid w:val="00570665"/>
    <w:rsid w:val="00570B8D"/>
    <w:rsid w:val="005719A9"/>
    <w:rsid w:val="0057309E"/>
    <w:rsid w:val="00576FE0"/>
    <w:rsid w:val="00582094"/>
    <w:rsid w:val="00585194"/>
    <w:rsid w:val="00585331"/>
    <w:rsid w:val="00593C17"/>
    <w:rsid w:val="00595D3E"/>
    <w:rsid w:val="00597E93"/>
    <w:rsid w:val="00597EFB"/>
    <w:rsid w:val="005A5638"/>
    <w:rsid w:val="005A575F"/>
    <w:rsid w:val="005A5852"/>
    <w:rsid w:val="005A6182"/>
    <w:rsid w:val="005A6E16"/>
    <w:rsid w:val="005A7285"/>
    <w:rsid w:val="005A76B8"/>
    <w:rsid w:val="005B485E"/>
    <w:rsid w:val="005B66FD"/>
    <w:rsid w:val="005B78B3"/>
    <w:rsid w:val="005B7BC2"/>
    <w:rsid w:val="005C182E"/>
    <w:rsid w:val="005C1F30"/>
    <w:rsid w:val="005C4A4B"/>
    <w:rsid w:val="005C5D5E"/>
    <w:rsid w:val="005C6153"/>
    <w:rsid w:val="005C6D37"/>
    <w:rsid w:val="005D1320"/>
    <w:rsid w:val="005D26AD"/>
    <w:rsid w:val="005D2EB7"/>
    <w:rsid w:val="005D6711"/>
    <w:rsid w:val="005D69C1"/>
    <w:rsid w:val="005D6B82"/>
    <w:rsid w:val="005D79DB"/>
    <w:rsid w:val="005E2D43"/>
    <w:rsid w:val="005E447D"/>
    <w:rsid w:val="005E6632"/>
    <w:rsid w:val="005E6B6D"/>
    <w:rsid w:val="005F010A"/>
    <w:rsid w:val="005F1495"/>
    <w:rsid w:val="005F4706"/>
    <w:rsid w:val="005F67BC"/>
    <w:rsid w:val="005F7AA0"/>
    <w:rsid w:val="00601F1D"/>
    <w:rsid w:val="00603AFD"/>
    <w:rsid w:val="00603EB4"/>
    <w:rsid w:val="00604588"/>
    <w:rsid w:val="0060482B"/>
    <w:rsid w:val="00604F15"/>
    <w:rsid w:val="006067BF"/>
    <w:rsid w:val="0061061F"/>
    <w:rsid w:val="006147E8"/>
    <w:rsid w:val="00615B92"/>
    <w:rsid w:val="00615F97"/>
    <w:rsid w:val="00617823"/>
    <w:rsid w:val="00617E73"/>
    <w:rsid w:val="006205E0"/>
    <w:rsid w:val="006252A8"/>
    <w:rsid w:val="00625BE6"/>
    <w:rsid w:val="00627788"/>
    <w:rsid w:val="00633C0B"/>
    <w:rsid w:val="00634130"/>
    <w:rsid w:val="0063637F"/>
    <w:rsid w:val="0063695D"/>
    <w:rsid w:val="00641209"/>
    <w:rsid w:val="00641D6F"/>
    <w:rsid w:val="00642778"/>
    <w:rsid w:val="00642A6B"/>
    <w:rsid w:val="0064334E"/>
    <w:rsid w:val="00643384"/>
    <w:rsid w:val="0064497C"/>
    <w:rsid w:val="006468E8"/>
    <w:rsid w:val="00651C87"/>
    <w:rsid w:val="00652B71"/>
    <w:rsid w:val="00653265"/>
    <w:rsid w:val="006541B6"/>
    <w:rsid w:val="006565ED"/>
    <w:rsid w:val="00662513"/>
    <w:rsid w:val="0066399C"/>
    <w:rsid w:val="006656DE"/>
    <w:rsid w:val="006676D9"/>
    <w:rsid w:val="00671E14"/>
    <w:rsid w:val="006745ED"/>
    <w:rsid w:val="006755AB"/>
    <w:rsid w:val="0067653E"/>
    <w:rsid w:val="00683E7E"/>
    <w:rsid w:val="00686F36"/>
    <w:rsid w:val="00690E0F"/>
    <w:rsid w:val="006922D2"/>
    <w:rsid w:val="006929B6"/>
    <w:rsid w:val="00693EF7"/>
    <w:rsid w:val="00694EE5"/>
    <w:rsid w:val="006954A9"/>
    <w:rsid w:val="0069647B"/>
    <w:rsid w:val="00696CA2"/>
    <w:rsid w:val="00696FE8"/>
    <w:rsid w:val="00697B21"/>
    <w:rsid w:val="00697FA6"/>
    <w:rsid w:val="006A0E93"/>
    <w:rsid w:val="006A10F4"/>
    <w:rsid w:val="006A3257"/>
    <w:rsid w:val="006A3724"/>
    <w:rsid w:val="006A4644"/>
    <w:rsid w:val="006A57F7"/>
    <w:rsid w:val="006B214D"/>
    <w:rsid w:val="006B37EB"/>
    <w:rsid w:val="006B478A"/>
    <w:rsid w:val="006B5D09"/>
    <w:rsid w:val="006C011B"/>
    <w:rsid w:val="006C0923"/>
    <w:rsid w:val="006C391F"/>
    <w:rsid w:val="006C516F"/>
    <w:rsid w:val="006C6F4A"/>
    <w:rsid w:val="006D2730"/>
    <w:rsid w:val="006D2864"/>
    <w:rsid w:val="006D510E"/>
    <w:rsid w:val="006D5345"/>
    <w:rsid w:val="006D53AF"/>
    <w:rsid w:val="006D5AB1"/>
    <w:rsid w:val="006D6DF7"/>
    <w:rsid w:val="006E349D"/>
    <w:rsid w:val="006E5E1D"/>
    <w:rsid w:val="006E610B"/>
    <w:rsid w:val="006E614C"/>
    <w:rsid w:val="006F1564"/>
    <w:rsid w:val="006F2873"/>
    <w:rsid w:val="006F2ABE"/>
    <w:rsid w:val="006F3F9D"/>
    <w:rsid w:val="006F6211"/>
    <w:rsid w:val="006F7558"/>
    <w:rsid w:val="006F76B5"/>
    <w:rsid w:val="006F775B"/>
    <w:rsid w:val="00702102"/>
    <w:rsid w:val="007040E9"/>
    <w:rsid w:val="00712F66"/>
    <w:rsid w:val="00714322"/>
    <w:rsid w:val="00714335"/>
    <w:rsid w:val="007148C7"/>
    <w:rsid w:val="00715786"/>
    <w:rsid w:val="007160E4"/>
    <w:rsid w:val="00716E15"/>
    <w:rsid w:val="00716F68"/>
    <w:rsid w:val="00723E11"/>
    <w:rsid w:val="00725E1D"/>
    <w:rsid w:val="00725F1B"/>
    <w:rsid w:val="00726582"/>
    <w:rsid w:val="0072698C"/>
    <w:rsid w:val="00734E1B"/>
    <w:rsid w:val="00737B1F"/>
    <w:rsid w:val="00741004"/>
    <w:rsid w:val="00741357"/>
    <w:rsid w:val="00741B37"/>
    <w:rsid w:val="00742E2E"/>
    <w:rsid w:val="007431BC"/>
    <w:rsid w:val="00743D9A"/>
    <w:rsid w:val="00746BD6"/>
    <w:rsid w:val="00747A35"/>
    <w:rsid w:val="00747EC7"/>
    <w:rsid w:val="007511E3"/>
    <w:rsid w:val="00751A31"/>
    <w:rsid w:val="007533E9"/>
    <w:rsid w:val="00753C88"/>
    <w:rsid w:val="00756970"/>
    <w:rsid w:val="00757E68"/>
    <w:rsid w:val="00760C81"/>
    <w:rsid w:val="00761019"/>
    <w:rsid w:val="00761271"/>
    <w:rsid w:val="00764347"/>
    <w:rsid w:val="0077088C"/>
    <w:rsid w:val="007729AB"/>
    <w:rsid w:val="0077656B"/>
    <w:rsid w:val="00780DB8"/>
    <w:rsid w:val="00785DD8"/>
    <w:rsid w:val="0078664E"/>
    <w:rsid w:val="00787C85"/>
    <w:rsid w:val="00790155"/>
    <w:rsid w:val="007911D5"/>
    <w:rsid w:val="007952C6"/>
    <w:rsid w:val="007959A7"/>
    <w:rsid w:val="007961F3"/>
    <w:rsid w:val="00796AE0"/>
    <w:rsid w:val="007A1BD5"/>
    <w:rsid w:val="007A232A"/>
    <w:rsid w:val="007A2A2B"/>
    <w:rsid w:val="007A3D67"/>
    <w:rsid w:val="007B135F"/>
    <w:rsid w:val="007B527D"/>
    <w:rsid w:val="007C1902"/>
    <w:rsid w:val="007C3318"/>
    <w:rsid w:val="007C331D"/>
    <w:rsid w:val="007C4145"/>
    <w:rsid w:val="007C469A"/>
    <w:rsid w:val="007D3B4C"/>
    <w:rsid w:val="007D4A40"/>
    <w:rsid w:val="007D6E51"/>
    <w:rsid w:val="007E2EF1"/>
    <w:rsid w:val="007E469B"/>
    <w:rsid w:val="007E7EBF"/>
    <w:rsid w:val="007F0CFA"/>
    <w:rsid w:val="007F0FAD"/>
    <w:rsid w:val="007F13C3"/>
    <w:rsid w:val="007F1B3E"/>
    <w:rsid w:val="007F3F50"/>
    <w:rsid w:val="007F5248"/>
    <w:rsid w:val="0080164A"/>
    <w:rsid w:val="008018D2"/>
    <w:rsid w:val="00802690"/>
    <w:rsid w:val="00803E53"/>
    <w:rsid w:val="00804ADD"/>
    <w:rsid w:val="00805ED3"/>
    <w:rsid w:val="008106BF"/>
    <w:rsid w:val="00810949"/>
    <w:rsid w:val="0081136E"/>
    <w:rsid w:val="00811851"/>
    <w:rsid w:val="0082080A"/>
    <w:rsid w:val="008267DE"/>
    <w:rsid w:val="00830C52"/>
    <w:rsid w:val="0083195F"/>
    <w:rsid w:val="00831F58"/>
    <w:rsid w:val="00834D26"/>
    <w:rsid w:val="00834FFA"/>
    <w:rsid w:val="00835346"/>
    <w:rsid w:val="008375FA"/>
    <w:rsid w:val="00840AF2"/>
    <w:rsid w:val="00840FBD"/>
    <w:rsid w:val="00841406"/>
    <w:rsid w:val="00841BA2"/>
    <w:rsid w:val="008432FA"/>
    <w:rsid w:val="00843584"/>
    <w:rsid w:val="00846204"/>
    <w:rsid w:val="00847ED4"/>
    <w:rsid w:val="008511A0"/>
    <w:rsid w:val="008519CA"/>
    <w:rsid w:val="00855055"/>
    <w:rsid w:val="00855B19"/>
    <w:rsid w:val="00856FB6"/>
    <w:rsid w:val="008572B4"/>
    <w:rsid w:val="00857B9B"/>
    <w:rsid w:val="008607AC"/>
    <w:rsid w:val="00862018"/>
    <w:rsid w:val="00864F7F"/>
    <w:rsid w:val="00865679"/>
    <w:rsid w:val="0086626C"/>
    <w:rsid w:val="00866293"/>
    <w:rsid w:val="00870FAD"/>
    <w:rsid w:val="00873BF8"/>
    <w:rsid w:val="00877B4B"/>
    <w:rsid w:val="00881939"/>
    <w:rsid w:val="00882898"/>
    <w:rsid w:val="00884F0F"/>
    <w:rsid w:val="00887420"/>
    <w:rsid w:val="0089010B"/>
    <w:rsid w:val="00893B4B"/>
    <w:rsid w:val="008A198C"/>
    <w:rsid w:val="008A44B4"/>
    <w:rsid w:val="008A51F3"/>
    <w:rsid w:val="008B031F"/>
    <w:rsid w:val="008B07F5"/>
    <w:rsid w:val="008C0145"/>
    <w:rsid w:val="008C06D3"/>
    <w:rsid w:val="008C1809"/>
    <w:rsid w:val="008C1C8A"/>
    <w:rsid w:val="008C23F6"/>
    <w:rsid w:val="008C3B39"/>
    <w:rsid w:val="008C4C5E"/>
    <w:rsid w:val="008C593B"/>
    <w:rsid w:val="008C7508"/>
    <w:rsid w:val="008D07C7"/>
    <w:rsid w:val="008D2411"/>
    <w:rsid w:val="008D2B6C"/>
    <w:rsid w:val="008D341B"/>
    <w:rsid w:val="008D348B"/>
    <w:rsid w:val="008D697E"/>
    <w:rsid w:val="008D7AC0"/>
    <w:rsid w:val="008E0BA9"/>
    <w:rsid w:val="008E1AC7"/>
    <w:rsid w:val="008E23A9"/>
    <w:rsid w:val="008E6135"/>
    <w:rsid w:val="008F2A7D"/>
    <w:rsid w:val="008F3B3C"/>
    <w:rsid w:val="008F3E5F"/>
    <w:rsid w:val="008F51CA"/>
    <w:rsid w:val="008F6C0A"/>
    <w:rsid w:val="00901632"/>
    <w:rsid w:val="0090265D"/>
    <w:rsid w:val="00903FA6"/>
    <w:rsid w:val="009069EB"/>
    <w:rsid w:val="0091051F"/>
    <w:rsid w:val="00911734"/>
    <w:rsid w:val="00912F77"/>
    <w:rsid w:val="009142E9"/>
    <w:rsid w:val="00914F52"/>
    <w:rsid w:val="009177AC"/>
    <w:rsid w:val="009209A4"/>
    <w:rsid w:val="00923D52"/>
    <w:rsid w:val="009254C5"/>
    <w:rsid w:val="00925854"/>
    <w:rsid w:val="009261A0"/>
    <w:rsid w:val="00930A4E"/>
    <w:rsid w:val="00931828"/>
    <w:rsid w:val="00932199"/>
    <w:rsid w:val="00933A74"/>
    <w:rsid w:val="009346F6"/>
    <w:rsid w:val="00936527"/>
    <w:rsid w:val="009369D7"/>
    <w:rsid w:val="009371F9"/>
    <w:rsid w:val="0093739A"/>
    <w:rsid w:val="00940EB4"/>
    <w:rsid w:val="00941795"/>
    <w:rsid w:val="00947178"/>
    <w:rsid w:val="009476C1"/>
    <w:rsid w:val="00950F4F"/>
    <w:rsid w:val="00951A8B"/>
    <w:rsid w:val="009527E1"/>
    <w:rsid w:val="009541C1"/>
    <w:rsid w:val="00954D56"/>
    <w:rsid w:val="009552ED"/>
    <w:rsid w:val="00955349"/>
    <w:rsid w:val="00960D5C"/>
    <w:rsid w:val="009612B0"/>
    <w:rsid w:val="00962205"/>
    <w:rsid w:val="009645FC"/>
    <w:rsid w:val="009679A9"/>
    <w:rsid w:val="0097098A"/>
    <w:rsid w:val="00971FC9"/>
    <w:rsid w:val="00971FD5"/>
    <w:rsid w:val="00972663"/>
    <w:rsid w:val="009735C3"/>
    <w:rsid w:val="009765A1"/>
    <w:rsid w:val="009768DB"/>
    <w:rsid w:val="009809C0"/>
    <w:rsid w:val="00981D56"/>
    <w:rsid w:val="009820A3"/>
    <w:rsid w:val="00984312"/>
    <w:rsid w:val="0098617C"/>
    <w:rsid w:val="00986E64"/>
    <w:rsid w:val="00995A5A"/>
    <w:rsid w:val="009969EF"/>
    <w:rsid w:val="00996EDE"/>
    <w:rsid w:val="009A0F8F"/>
    <w:rsid w:val="009A1DD4"/>
    <w:rsid w:val="009A3D17"/>
    <w:rsid w:val="009B2683"/>
    <w:rsid w:val="009B4FE5"/>
    <w:rsid w:val="009C58FB"/>
    <w:rsid w:val="009D0FFF"/>
    <w:rsid w:val="009D15B4"/>
    <w:rsid w:val="009D31E6"/>
    <w:rsid w:val="009D4B9B"/>
    <w:rsid w:val="009D60B3"/>
    <w:rsid w:val="009E1188"/>
    <w:rsid w:val="009E57C0"/>
    <w:rsid w:val="009E60FC"/>
    <w:rsid w:val="009E63CE"/>
    <w:rsid w:val="009F0BDC"/>
    <w:rsid w:val="009F1890"/>
    <w:rsid w:val="009F35D3"/>
    <w:rsid w:val="009F4207"/>
    <w:rsid w:val="009F5CC6"/>
    <w:rsid w:val="009F6316"/>
    <w:rsid w:val="009F65FC"/>
    <w:rsid w:val="009F6CA6"/>
    <w:rsid w:val="00A035A1"/>
    <w:rsid w:val="00A0460D"/>
    <w:rsid w:val="00A0773B"/>
    <w:rsid w:val="00A078AD"/>
    <w:rsid w:val="00A1087B"/>
    <w:rsid w:val="00A1097C"/>
    <w:rsid w:val="00A11D63"/>
    <w:rsid w:val="00A15729"/>
    <w:rsid w:val="00A16655"/>
    <w:rsid w:val="00A1685E"/>
    <w:rsid w:val="00A222FF"/>
    <w:rsid w:val="00A22AB6"/>
    <w:rsid w:val="00A24896"/>
    <w:rsid w:val="00A24952"/>
    <w:rsid w:val="00A24A58"/>
    <w:rsid w:val="00A25A53"/>
    <w:rsid w:val="00A2611F"/>
    <w:rsid w:val="00A271BE"/>
    <w:rsid w:val="00A3166C"/>
    <w:rsid w:val="00A31FD1"/>
    <w:rsid w:val="00A3470B"/>
    <w:rsid w:val="00A36B95"/>
    <w:rsid w:val="00A425C1"/>
    <w:rsid w:val="00A42EC6"/>
    <w:rsid w:val="00A44F34"/>
    <w:rsid w:val="00A46D6C"/>
    <w:rsid w:val="00A504EF"/>
    <w:rsid w:val="00A51315"/>
    <w:rsid w:val="00A52D70"/>
    <w:rsid w:val="00A530D1"/>
    <w:rsid w:val="00A53BA7"/>
    <w:rsid w:val="00A545F4"/>
    <w:rsid w:val="00A55D95"/>
    <w:rsid w:val="00A563FF"/>
    <w:rsid w:val="00A57404"/>
    <w:rsid w:val="00A61D9C"/>
    <w:rsid w:val="00A623CB"/>
    <w:rsid w:val="00A70634"/>
    <w:rsid w:val="00A7082B"/>
    <w:rsid w:val="00A70CEF"/>
    <w:rsid w:val="00A714FA"/>
    <w:rsid w:val="00A71A1B"/>
    <w:rsid w:val="00A73E19"/>
    <w:rsid w:val="00A76C48"/>
    <w:rsid w:val="00A80E90"/>
    <w:rsid w:val="00A81F27"/>
    <w:rsid w:val="00A84F2A"/>
    <w:rsid w:val="00A84F7B"/>
    <w:rsid w:val="00A94839"/>
    <w:rsid w:val="00A94F76"/>
    <w:rsid w:val="00A96B22"/>
    <w:rsid w:val="00AA0D5C"/>
    <w:rsid w:val="00AA28C7"/>
    <w:rsid w:val="00AA367F"/>
    <w:rsid w:val="00AA6910"/>
    <w:rsid w:val="00AB10D1"/>
    <w:rsid w:val="00AB1430"/>
    <w:rsid w:val="00AB271B"/>
    <w:rsid w:val="00AB2ADE"/>
    <w:rsid w:val="00AB35D2"/>
    <w:rsid w:val="00AB77F1"/>
    <w:rsid w:val="00AC0144"/>
    <w:rsid w:val="00AC1262"/>
    <w:rsid w:val="00AC2AB6"/>
    <w:rsid w:val="00AC2CC0"/>
    <w:rsid w:val="00AC5AEF"/>
    <w:rsid w:val="00AC64FE"/>
    <w:rsid w:val="00AC66CA"/>
    <w:rsid w:val="00AD14C8"/>
    <w:rsid w:val="00AD5A01"/>
    <w:rsid w:val="00AD6A47"/>
    <w:rsid w:val="00AE0625"/>
    <w:rsid w:val="00AE14D1"/>
    <w:rsid w:val="00AE1912"/>
    <w:rsid w:val="00AE1DE3"/>
    <w:rsid w:val="00AE2561"/>
    <w:rsid w:val="00AE30A5"/>
    <w:rsid w:val="00AE4C8D"/>
    <w:rsid w:val="00AE5ED0"/>
    <w:rsid w:val="00AE7482"/>
    <w:rsid w:val="00AE7CB9"/>
    <w:rsid w:val="00AF0737"/>
    <w:rsid w:val="00AF07C3"/>
    <w:rsid w:val="00AF43D8"/>
    <w:rsid w:val="00AF4E6A"/>
    <w:rsid w:val="00AF4F73"/>
    <w:rsid w:val="00AF4FC2"/>
    <w:rsid w:val="00AF74A8"/>
    <w:rsid w:val="00AF75AD"/>
    <w:rsid w:val="00B0025A"/>
    <w:rsid w:val="00B0248F"/>
    <w:rsid w:val="00B03CF4"/>
    <w:rsid w:val="00B04057"/>
    <w:rsid w:val="00B062C6"/>
    <w:rsid w:val="00B07F30"/>
    <w:rsid w:val="00B1008B"/>
    <w:rsid w:val="00B1207E"/>
    <w:rsid w:val="00B126AF"/>
    <w:rsid w:val="00B1412C"/>
    <w:rsid w:val="00B150A9"/>
    <w:rsid w:val="00B15697"/>
    <w:rsid w:val="00B20068"/>
    <w:rsid w:val="00B210E4"/>
    <w:rsid w:val="00B219FD"/>
    <w:rsid w:val="00B21ED8"/>
    <w:rsid w:val="00B23A3D"/>
    <w:rsid w:val="00B2468B"/>
    <w:rsid w:val="00B24E8C"/>
    <w:rsid w:val="00B255B3"/>
    <w:rsid w:val="00B325AF"/>
    <w:rsid w:val="00B32A86"/>
    <w:rsid w:val="00B33240"/>
    <w:rsid w:val="00B37A1B"/>
    <w:rsid w:val="00B4148F"/>
    <w:rsid w:val="00B4438B"/>
    <w:rsid w:val="00B45953"/>
    <w:rsid w:val="00B46F17"/>
    <w:rsid w:val="00B5070C"/>
    <w:rsid w:val="00B539B8"/>
    <w:rsid w:val="00B542B6"/>
    <w:rsid w:val="00B57723"/>
    <w:rsid w:val="00B61D01"/>
    <w:rsid w:val="00B6427F"/>
    <w:rsid w:val="00B65A22"/>
    <w:rsid w:val="00B66F2C"/>
    <w:rsid w:val="00B708EB"/>
    <w:rsid w:val="00B73A75"/>
    <w:rsid w:val="00B74474"/>
    <w:rsid w:val="00B75B7F"/>
    <w:rsid w:val="00B75FDD"/>
    <w:rsid w:val="00B77B42"/>
    <w:rsid w:val="00B81D34"/>
    <w:rsid w:val="00B87ED8"/>
    <w:rsid w:val="00B91146"/>
    <w:rsid w:val="00B93105"/>
    <w:rsid w:val="00B933E0"/>
    <w:rsid w:val="00B93F3F"/>
    <w:rsid w:val="00B94D3B"/>
    <w:rsid w:val="00BA1BA3"/>
    <w:rsid w:val="00BA1F15"/>
    <w:rsid w:val="00BA2226"/>
    <w:rsid w:val="00BA3D8E"/>
    <w:rsid w:val="00BA3EE1"/>
    <w:rsid w:val="00BA5DD5"/>
    <w:rsid w:val="00BA6A8B"/>
    <w:rsid w:val="00BA7534"/>
    <w:rsid w:val="00BA77D2"/>
    <w:rsid w:val="00BB0FDE"/>
    <w:rsid w:val="00BB10AF"/>
    <w:rsid w:val="00BB1E24"/>
    <w:rsid w:val="00BB21CE"/>
    <w:rsid w:val="00BB4F00"/>
    <w:rsid w:val="00BC1999"/>
    <w:rsid w:val="00BC2179"/>
    <w:rsid w:val="00BC4568"/>
    <w:rsid w:val="00BD13C5"/>
    <w:rsid w:val="00BD1E4B"/>
    <w:rsid w:val="00BD2D14"/>
    <w:rsid w:val="00BD49C9"/>
    <w:rsid w:val="00BD68D8"/>
    <w:rsid w:val="00BE06BA"/>
    <w:rsid w:val="00BE13EB"/>
    <w:rsid w:val="00BE1AE3"/>
    <w:rsid w:val="00BE2D89"/>
    <w:rsid w:val="00BE3412"/>
    <w:rsid w:val="00BE34E6"/>
    <w:rsid w:val="00BE420C"/>
    <w:rsid w:val="00BE6A4A"/>
    <w:rsid w:val="00BE6BD0"/>
    <w:rsid w:val="00BE7052"/>
    <w:rsid w:val="00BE751B"/>
    <w:rsid w:val="00BE7D4A"/>
    <w:rsid w:val="00BF3FD0"/>
    <w:rsid w:val="00BF41EC"/>
    <w:rsid w:val="00BF75B9"/>
    <w:rsid w:val="00BF7D3B"/>
    <w:rsid w:val="00C00F04"/>
    <w:rsid w:val="00C020F3"/>
    <w:rsid w:val="00C02715"/>
    <w:rsid w:val="00C031A9"/>
    <w:rsid w:val="00C045D7"/>
    <w:rsid w:val="00C058E6"/>
    <w:rsid w:val="00C10271"/>
    <w:rsid w:val="00C111A4"/>
    <w:rsid w:val="00C11ABC"/>
    <w:rsid w:val="00C1513D"/>
    <w:rsid w:val="00C15D46"/>
    <w:rsid w:val="00C1774E"/>
    <w:rsid w:val="00C21D17"/>
    <w:rsid w:val="00C236EF"/>
    <w:rsid w:val="00C24E3A"/>
    <w:rsid w:val="00C272D4"/>
    <w:rsid w:val="00C32352"/>
    <w:rsid w:val="00C32614"/>
    <w:rsid w:val="00C32C7F"/>
    <w:rsid w:val="00C34A93"/>
    <w:rsid w:val="00C350A8"/>
    <w:rsid w:val="00C3520B"/>
    <w:rsid w:val="00C367AD"/>
    <w:rsid w:val="00C4017A"/>
    <w:rsid w:val="00C40581"/>
    <w:rsid w:val="00C42221"/>
    <w:rsid w:val="00C42A14"/>
    <w:rsid w:val="00C42A29"/>
    <w:rsid w:val="00C432CA"/>
    <w:rsid w:val="00C4498B"/>
    <w:rsid w:val="00C45F6E"/>
    <w:rsid w:val="00C505DC"/>
    <w:rsid w:val="00C53FED"/>
    <w:rsid w:val="00C61F27"/>
    <w:rsid w:val="00C64134"/>
    <w:rsid w:val="00C67701"/>
    <w:rsid w:val="00C70B57"/>
    <w:rsid w:val="00C71A81"/>
    <w:rsid w:val="00C7319E"/>
    <w:rsid w:val="00C733C3"/>
    <w:rsid w:val="00C73A66"/>
    <w:rsid w:val="00C73FAF"/>
    <w:rsid w:val="00C75637"/>
    <w:rsid w:val="00C75F55"/>
    <w:rsid w:val="00C777AB"/>
    <w:rsid w:val="00C82282"/>
    <w:rsid w:val="00C83879"/>
    <w:rsid w:val="00C852AC"/>
    <w:rsid w:val="00C85687"/>
    <w:rsid w:val="00C85BD3"/>
    <w:rsid w:val="00C86D2D"/>
    <w:rsid w:val="00C87954"/>
    <w:rsid w:val="00C87E1B"/>
    <w:rsid w:val="00C91D3F"/>
    <w:rsid w:val="00C91ECF"/>
    <w:rsid w:val="00C933C0"/>
    <w:rsid w:val="00C950BE"/>
    <w:rsid w:val="00C96D6A"/>
    <w:rsid w:val="00C96ECB"/>
    <w:rsid w:val="00CA1C4A"/>
    <w:rsid w:val="00CA2926"/>
    <w:rsid w:val="00CA439B"/>
    <w:rsid w:val="00CA7135"/>
    <w:rsid w:val="00CB0555"/>
    <w:rsid w:val="00CB0F8A"/>
    <w:rsid w:val="00CB3553"/>
    <w:rsid w:val="00CB49AD"/>
    <w:rsid w:val="00CB5A67"/>
    <w:rsid w:val="00CB756D"/>
    <w:rsid w:val="00CC02BA"/>
    <w:rsid w:val="00CC0682"/>
    <w:rsid w:val="00CC0E17"/>
    <w:rsid w:val="00CC5143"/>
    <w:rsid w:val="00CC7F76"/>
    <w:rsid w:val="00CD06CA"/>
    <w:rsid w:val="00CD4D38"/>
    <w:rsid w:val="00CD5729"/>
    <w:rsid w:val="00CD587D"/>
    <w:rsid w:val="00CE3C84"/>
    <w:rsid w:val="00CE7575"/>
    <w:rsid w:val="00CE7690"/>
    <w:rsid w:val="00CF0E9B"/>
    <w:rsid w:val="00CF14D4"/>
    <w:rsid w:val="00CF159C"/>
    <w:rsid w:val="00CF2EE5"/>
    <w:rsid w:val="00CF5A11"/>
    <w:rsid w:val="00CF734B"/>
    <w:rsid w:val="00D01CCD"/>
    <w:rsid w:val="00D02704"/>
    <w:rsid w:val="00D034EC"/>
    <w:rsid w:val="00D04354"/>
    <w:rsid w:val="00D0545F"/>
    <w:rsid w:val="00D07994"/>
    <w:rsid w:val="00D16479"/>
    <w:rsid w:val="00D16823"/>
    <w:rsid w:val="00D16A51"/>
    <w:rsid w:val="00D17153"/>
    <w:rsid w:val="00D175C4"/>
    <w:rsid w:val="00D200A1"/>
    <w:rsid w:val="00D21414"/>
    <w:rsid w:val="00D22256"/>
    <w:rsid w:val="00D2366B"/>
    <w:rsid w:val="00D24175"/>
    <w:rsid w:val="00D2548B"/>
    <w:rsid w:val="00D26EB3"/>
    <w:rsid w:val="00D275D0"/>
    <w:rsid w:val="00D31B5F"/>
    <w:rsid w:val="00D373FD"/>
    <w:rsid w:val="00D3795D"/>
    <w:rsid w:val="00D4345F"/>
    <w:rsid w:val="00D44468"/>
    <w:rsid w:val="00D46150"/>
    <w:rsid w:val="00D469A4"/>
    <w:rsid w:val="00D51E66"/>
    <w:rsid w:val="00D52785"/>
    <w:rsid w:val="00D561D0"/>
    <w:rsid w:val="00D561E3"/>
    <w:rsid w:val="00D574B5"/>
    <w:rsid w:val="00D62254"/>
    <w:rsid w:val="00D62293"/>
    <w:rsid w:val="00D62FFC"/>
    <w:rsid w:val="00D64664"/>
    <w:rsid w:val="00D64D94"/>
    <w:rsid w:val="00D65214"/>
    <w:rsid w:val="00D7369E"/>
    <w:rsid w:val="00D748BE"/>
    <w:rsid w:val="00D7499C"/>
    <w:rsid w:val="00D761BA"/>
    <w:rsid w:val="00D76DD1"/>
    <w:rsid w:val="00D77239"/>
    <w:rsid w:val="00D773BD"/>
    <w:rsid w:val="00D82679"/>
    <w:rsid w:val="00D830E8"/>
    <w:rsid w:val="00D8333E"/>
    <w:rsid w:val="00D8365C"/>
    <w:rsid w:val="00D83D65"/>
    <w:rsid w:val="00D86016"/>
    <w:rsid w:val="00D8640C"/>
    <w:rsid w:val="00D90251"/>
    <w:rsid w:val="00D91F4A"/>
    <w:rsid w:val="00D92183"/>
    <w:rsid w:val="00D92844"/>
    <w:rsid w:val="00D92C96"/>
    <w:rsid w:val="00D93B00"/>
    <w:rsid w:val="00D941D3"/>
    <w:rsid w:val="00D96118"/>
    <w:rsid w:val="00DA0ACE"/>
    <w:rsid w:val="00DA2A13"/>
    <w:rsid w:val="00DA3DCD"/>
    <w:rsid w:val="00DA594D"/>
    <w:rsid w:val="00DA7696"/>
    <w:rsid w:val="00DB2D82"/>
    <w:rsid w:val="00DB480F"/>
    <w:rsid w:val="00DB5426"/>
    <w:rsid w:val="00DB6834"/>
    <w:rsid w:val="00DB7AA4"/>
    <w:rsid w:val="00DC07A7"/>
    <w:rsid w:val="00DC230F"/>
    <w:rsid w:val="00DC3230"/>
    <w:rsid w:val="00DC57A5"/>
    <w:rsid w:val="00DC57D5"/>
    <w:rsid w:val="00DC7B83"/>
    <w:rsid w:val="00DD4558"/>
    <w:rsid w:val="00DD4B8E"/>
    <w:rsid w:val="00DD5963"/>
    <w:rsid w:val="00DE2517"/>
    <w:rsid w:val="00DE3AA0"/>
    <w:rsid w:val="00DE4463"/>
    <w:rsid w:val="00DE61D9"/>
    <w:rsid w:val="00DE7894"/>
    <w:rsid w:val="00DF002F"/>
    <w:rsid w:val="00DF06E8"/>
    <w:rsid w:val="00DF0D39"/>
    <w:rsid w:val="00DF0DD6"/>
    <w:rsid w:val="00DF268D"/>
    <w:rsid w:val="00DF61ED"/>
    <w:rsid w:val="00DF657B"/>
    <w:rsid w:val="00DF7E57"/>
    <w:rsid w:val="00E00EF2"/>
    <w:rsid w:val="00E01749"/>
    <w:rsid w:val="00E03475"/>
    <w:rsid w:val="00E040E5"/>
    <w:rsid w:val="00E047B7"/>
    <w:rsid w:val="00E0714E"/>
    <w:rsid w:val="00E07D4D"/>
    <w:rsid w:val="00E109BF"/>
    <w:rsid w:val="00E12F08"/>
    <w:rsid w:val="00E1515C"/>
    <w:rsid w:val="00E1586D"/>
    <w:rsid w:val="00E15B26"/>
    <w:rsid w:val="00E1731F"/>
    <w:rsid w:val="00E2014F"/>
    <w:rsid w:val="00E22EF8"/>
    <w:rsid w:val="00E23427"/>
    <w:rsid w:val="00E23D8F"/>
    <w:rsid w:val="00E246AF"/>
    <w:rsid w:val="00E24CB0"/>
    <w:rsid w:val="00E24E3F"/>
    <w:rsid w:val="00E274CA"/>
    <w:rsid w:val="00E30C73"/>
    <w:rsid w:val="00E31A83"/>
    <w:rsid w:val="00E40176"/>
    <w:rsid w:val="00E470D3"/>
    <w:rsid w:val="00E521C9"/>
    <w:rsid w:val="00E52632"/>
    <w:rsid w:val="00E54380"/>
    <w:rsid w:val="00E54989"/>
    <w:rsid w:val="00E566E0"/>
    <w:rsid w:val="00E57B27"/>
    <w:rsid w:val="00E617CB"/>
    <w:rsid w:val="00E6291B"/>
    <w:rsid w:val="00E6494B"/>
    <w:rsid w:val="00E66988"/>
    <w:rsid w:val="00E70E07"/>
    <w:rsid w:val="00E71D83"/>
    <w:rsid w:val="00E764BB"/>
    <w:rsid w:val="00E76A89"/>
    <w:rsid w:val="00E835DA"/>
    <w:rsid w:val="00E84ACA"/>
    <w:rsid w:val="00E85EEE"/>
    <w:rsid w:val="00E87899"/>
    <w:rsid w:val="00E900AA"/>
    <w:rsid w:val="00E90681"/>
    <w:rsid w:val="00E90F7C"/>
    <w:rsid w:val="00E91788"/>
    <w:rsid w:val="00E925E2"/>
    <w:rsid w:val="00E93157"/>
    <w:rsid w:val="00E93BDD"/>
    <w:rsid w:val="00E95277"/>
    <w:rsid w:val="00E96891"/>
    <w:rsid w:val="00E97DFF"/>
    <w:rsid w:val="00EA79D5"/>
    <w:rsid w:val="00EB2797"/>
    <w:rsid w:val="00EB4500"/>
    <w:rsid w:val="00EB59C1"/>
    <w:rsid w:val="00EB68D0"/>
    <w:rsid w:val="00EB7CFE"/>
    <w:rsid w:val="00EC13BC"/>
    <w:rsid w:val="00EC2EFB"/>
    <w:rsid w:val="00EC4E6A"/>
    <w:rsid w:val="00EC6285"/>
    <w:rsid w:val="00ED0A43"/>
    <w:rsid w:val="00ED511A"/>
    <w:rsid w:val="00ED5C98"/>
    <w:rsid w:val="00ED714F"/>
    <w:rsid w:val="00EE0800"/>
    <w:rsid w:val="00EE123C"/>
    <w:rsid w:val="00EE2FC3"/>
    <w:rsid w:val="00EE3C32"/>
    <w:rsid w:val="00EE541F"/>
    <w:rsid w:val="00EF06A3"/>
    <w:rsid w:val="00EF5D5A"/>
    <w:rsid w:val="00EF6722"/>
    <w:rsid w:val="00EF7DE2"/>
    <w:rsid w:val="00F02228"/>
    <w:rsid w:val="00F03226"/>
    <w:rsid w:val="00F035C3"/>
    <w:rsid w:val="00F10468"/>
    <w:rsid w:val="00F109A5"/>
    <w:rsid w:val="00F11C97"/>
    <w:rsid w:val="00F1605C"/>
    <w:rsid w:val="00F17C90"/>
    <w:rsid w:val="00F226FF"/>
    <w:rsid w:val="00F23122"/>
    <w:rsid w:val="00F23982"/>
    <w:rsid w:val="00F2401C"/>
    <w:rsid w:val="00F24279"/>
    <w:rsid w:val="00F26D4E"/>
    <w:rsid w:val="00F27D78"/>
    <w:rsid w:val="00F30D32"/>
    <w:rsid w:val="00F30F4D"/>
    <w:rsid w:val="00F32B1C"/>
    <w:rsid w:val="00F37BE3"/>
    <w:rsid w:val="00F465A2"/>
    <w:rsid w:val="00F4707C"/>
    <w:rsid w:val="00F4755C"/>
    <w:rsid w:val="00F506D1"/>
    <w:rsid w:val="00F511D0"/>
    <w:rsid w:val="00F5383D"/>
    <w:rsid w:val="00F56D83"/>
    <w:rsid w:val="00F6167C"/>
    <w:rsid w:val="00F63E3A"/>
    <w:rsid w:val="00F65C8B"/>
    <w:rsid w:val="00F66F91"/>
    <w:rsid w:val="00F7051D"/>
    <w:rsid w:val="00F709ED"/>
    <w:rsid w:val="00F73123"/>
    <w:rsid w:val="00F73D8D"/>
    <w:rsid w:val="00F84D2B"/>
    <w:rsid w:val="00F91C54"/>
    <w:rsid w:val="00F92185"/>
    <w:rsid w:val="00F92930"/>
    <w:rsid w:val="00F975FA"/>
    <w:rsid w:val="00FA0EE1"/>
    <w:rsid w:val="00FA2C6A"/>
    <w:rsid w:val="00FA2DC5"/>
    <w:rsid w:val="00FA4F6C"/>
    <w:rsid w:val="00FB07AB"/>
    <w:rsid w:val="00FB1A6F"/>
    <w:rsid w:val="00FB34E3"/>
    <w:rsid w:val="00FB3EEC"/>
    <w:rsid w:val="00FB4329"/>
    <w:rsid w:val="00FB5946"/>
    <w:rsid w:val="00FB6B50"/>
    <w:rsid w:val="00FB74A8"/>
    <w:rsid w:val="00FC2513"/>
    <w:rsid w:val="00FC2E7A"/>
    <w:rsid w:val="00FC3500"/>
    <w:rsid w:val="00FC4946"/>
    <w:rsid w:val="00FC568B"/>
    <w:rsid w:val="00FD0352"/>
    <w:rsid w:val="00FD05C1"/>
    <w:rsid w:val="00FD0E0E"/>
    <w:rsid w:val="00FD34BE"/>
    <w:rsid w:val="00FD42E9"/>
    <w:rsid w:val="00FD4CC5"/>
    <w:rsid w:val="00FE01C9"/>
    <w:rsid w:val="00FE02F4"/>
    <w:rsid w:val="00FE147B"/>
    <w:rsid w:val="00FE2C2D"/>
    <w:rsid w:val="00FE3F1F"/>
    <w:rsid w:val="00FE4341"/>
    <w:rsid w:val="00FE6101"/>
    <w:rsid w:val="00FE66CC"/>
    <w:rsid w:val="00FF07B7"/>
    <w:rsid w:val="00FF0BB8"/>
    <w:rsid w:val="00FF11E4"/>
    <w:rsid w:val="00FF193E"/>
    <w:rsid w:val="00FF2BAB"/>
    <w:rsid w:val="00FF2BC0"/>
    <w:rsid w:val="00FF381A"/>
    <w:rsid w:val="00FF49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0"/>
    <o:shapelayout v:ext="edit">
      <o:idmap v:ext="edit" data="1"/>
    </o:shapelayout>
  </w:shapeDefaults>
  <w:decimalSymbol w:val=","/>
  <w:listSeparator w:val=";"/>
  <w14:docId w14:val="5B7EB8D5"/>
  <w15:docId w15:val="{FBE56E11-402B-42B4-8537-1EF3983F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274CA"/>
    <w:rPr>
      <w:rFonts w:ascii="Calibri" w:hAnsi="Calibri" w:cs="Calibri"/>
      <w:sz w:val="24"/>
      <w:szCs w:val="24"/>
      <w:lang w:eastAsia="en-US"/>
    </w:rPr>
  </w:style>
  <w:style w:type="paragraph" w:styleId="Kop1">
    <w:name w:val="heading 1"/>
    <w:basedOn w:val="Lijstalinea"/>
    <w:next w:val="Standaard"/>
    <w:link w:val="Kop1Char"/>
    <w:qFormat/>
    <w:locked/>
    <w:rsid w:val="00E57B27"/>
    <w:pPr>
      <w:numPr>
        <w:numId w:val="1"/>
      </w:numPr>
      <w:ind w:left="360"/>
      <w:outlineLvl w:val="0"/>
    </w:pPr>
    <w:rPr>
      <w:rFonts w:ascii="Arial" w:hAnsi="Arial" w:cs="Arial"/>
      <w:b/>
      <w:color w:val="007B4E"/>
      <w:sz w:val="32"/>
      <w:szCs w:val="32"/>
    </w:rPr>
  </w:style>
  <w:style w:type="paragraph" w:styleId="Kop2">
    <w:name w:val="heading 2"/>
    <w:basedOn w:val="Standaard"/>
    <w:next w:val="Standaard"/>
    <w:link w:val="Kop2Char"/>
    <w:unhideWhenUsed/>
    <w:qFormat/>
    <w:locked/>
    <w:rsid w:val="004A28F2"/>
    <w:pPr>
      <w:spacing w:before="480" w:after="320" w:line="276" w:lineRule="auto"/>
      <w:outlineLvl w:val="1"/>
    </w:pPr>
    <w:rPr>
      <w:rFonts w:ascii="Arial" w:hAnsi="Arial" w:cs="Arial"/>
      <w:color w:val="007B4E"/>
      <w:sz w:val="28"/>
      <w:szCs w:val="28"/>
    </w:rPr>
  </w:style>
  <w:style w:type="paragraph" w:styleId="Kop3">
    <w:name w:val="heading 3"/>
    <w:basedOn w:val="Standaard"/>
    <w:next w:val="Standaard"/>
    <w:link w:val="Kop3Char"/>
    <w:unhideWhenUsed/>
    <w:qFormat/>
    <w:locked/>
    <w:rsid w:val="00BA6A8B"/>
    <w:pPr>
      <w:spacing w:line="360" w:lineRule="auto"/>
      <w:ind w:right="926"/>
      <w:outlineLvl w:val="2"/>
    </w:pPr>
    <w:rPr>
      <w:rFonts w:ascii="Arial" w:hAnsi="Arial" w:cs="Arial"/>
      <w:i/>
      <w:iCs/>
      <w:color w:val="E47338"/>
      <w:sz w:val="22"/>
      <w:szCs w:val="22"/>
    </w:rPr>
  </w:style>
  <w:style w:type="paragraph" w:styleId="Kop4">
    <w:name w:val="heading 4"/>
    <w:basedOn w:val="Standaard"/>
    <w:next w:val="Standaard"/>
    <w:link w:val="Kop4Char"/>
    <w:unhideWhenUsed/>
    <w:qFormat/>
    <w:locked/>
    <w:rsid w:val="00BA6A8B"/>
    <w:pPr>
      <w:spacing w:before="440"/>
      <w:outlineLvl w:val="3"/>
    </w:pPr>
    <w:rPr>
      <w:rFonts w:ascii="Arial" w:hAnsi="Arial" w:cs="Arial"/>
      <w:b/>
      <w:bCs/>
      <w:color w:val="AFCA52"/>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3967"/>
    <w:pPr>
      <w:ind w:left="720"/>
    </w:pPr>
  </w:style>
  <w:style w:type="paragraph" w:styleId="Voetnoottekst">
    <w:name w:val="footnote text"/>
    <w:basedOn w:val="Standaard"/>
    <w:link w:val="VoetnoottekstChar"/>
    <w:uiPriority w:val="99"/>
    <w:semiHidden/>
    <w:rsid w:val="003D3967"/>
    <w:rPr>
      <w:sz w:val="20"/>
      <w:szCs w:val="20"/>
    </w:rPr>
  </w:style>
  <w:style w:type="character" w:customStyle="1" w:styleId="VoetnoottekstChar">
    <w:name w:val="Voetnoottekst Char"/>
    <w:basedOn w:val="Standaardalinea-lettertype"/>
    <w:link w:val="Voetnoottekst"/>
    <w:uiPriority w:val="99"/>
    <w:semiHidden/>
    <w:locked/>
    <w:rsid w:val="003D3967"/>
    <w:rPr>
      <w:rFonts w:ascii="Calibri" w:hAnsi="Calibri" w:cs="Calibri"/>
      <w:lang w:val="nl-NL" w:eastAsia="en-US"/>
    </w:rPr>
  </w:style>
  <w:style w:type="character" w:styleId="Voetnootmarkering">
    <w:name w:val="footnote reference"/>
    <w:basedOn w:val="Standaardalinea-lettertype"/>
    <w:uiPriority w:val="99"/>
    <w:semiHidden/>
    <w:rsid w:val="003D3967"/>
    <w:rPr>
      <w:vertAlign w:val="superscript"/>
    </w:rPr>
  </w:style>
  <w:style w:type="paragraph" w:styleId="Koptekst">
    <w:name w:val="header"/>
    <w:basedOn w:val="Standaard"/>
    <w:link w:val="KoptekstChar"/>
    <w:uiPriority w:val="99"/>
    <w:rsid w:val="003D3967"/>
    <w:pPr>
      <w:tabs>
        <w:tab w:val="center" w:pos="4536"/>
        <w:tab w:val="right" w:pos="9072"/>
      </w:tabs>
    </w:pPr>
  </w:style>
  <w:style w:type="character" w:customStyle="1" w:styleId="KoptekstChar">
    <w:name w:val="Koptekst Char"/>
    <w:basedOn w:val="Standaardalinea-lettertype"/>
    <w:link w:val="Koptekst"/>
    <w:uiPriority w:val="99"/>
    <w:locked/>
    <w:rsid w:val="003D3967"/>
    <w:rPr>
      <w:rFonts w:ascii="Calibri" w:hAnsi="Calibri" w:cs="Calibri"/>
      <w:sz w:val="24"/>
      <w:szCs w:val="24"/>
      <w:lang w:val="nl-NL" w:eastAsia="en-US"/>
    </w:rPr>
  </w:style>
  <w:style w:type="paragraph" w:styleId="Voettekst">
    <w:name w:val="footer"/>
    <w:aliases w:val="Char"/>
    <w:basedOn w:val="Standaard"/>
    <w:link w:val="VoettekstChar"/>
    <w:uiPriority w:val="99"/>
    <w:rsid w:val="003D3967"/>
    <w:pPr>
      <w:tabs>
        <w:tab w:val="center" w:pos="4536"/>
        <w:tab w:val="right" w:pos="9072"/>
      </w:tabs>
    </w:pPr>
  </w:style>
  <w:style w:type="character" w:customStyle="1" w:styleId="VoettekstChar">
    <w:name w:val="Voettekst Char"/>
    <w:aliases w:val="Char Char"/>
    <w:basedOn w:val="Standaardalinea-lettertype"/>
    <w:link w:val="Voettekst"/>
    <w:uiPriority w:val="99"/>
    <w:locked/>
    <w:rsid w:val="003D3967"/>
    <w:rPr>
      <w:rFonts w:ascii="Calibri" w:hAnsi="Calibri" w:cs="Calibri"/>
      <w:sz w:val="24"/>
      <w:szCs w:val="24"/>
      <w:lang w:val="nl-NL" w:eastAsia="en-US"/>
    </w:rPr>
  </w:style>
  <w:style w:type="character" w:styleId="Hyperlink">
    <w:name w:val="Hyperlink"/>
    <w:basedOn w:val="Standaardalinea-lettertype"/>
    <w:uiPriority w:val="99"/>
    <w:rsid w:val="003D3967"/>
    <w:rPr>
      <w:color w:val="0000FF"/>
      <w:u w:val="single"/>
    </w:rPr>
  </w:style>
  <w:style w:type="character" w:styleId="Verwijzingopmerking">
    <w:name w:val="annotation reference"/>
    <w:basedOn w:val="Standaardalinea-lettertype"/>
    <w:uiPriority w:val="99"/>
    <w:semiHidden/>
    <w:rsid w:val="003D3967"/>
    <w:rPr>
      <w:sz w:val="16"/>
      <w:szCs w:val="16"/>
    </w:rPr>
  </w:style>
  <w:style w:type="paragraph" w:styleId="Tekstopmerking">
    <w:name w:val="annotation text"/>
    <w:basedOn w:val="Standaard"/>
    <w:link w:val="TekstopmerkingChar"/>
    <w:uiPriority w:val="99"/>
    <w:semiHidden/>
    <w:rsid w:val="003D3967"/>
    <w:rPr>
      <w:sz w:val="20"/>
      <w:szCs w:val="20"/>
    </w:rPr>
  </w:style>
  <w:style w:type="character" w:customStyle="1" w:styleId="TekstopmerkingChar">
    <w:name w:val="Tekst opmerking Char"/>
    <w:basedOn w:val="Standaardalinea-lettertype"/>
    <w:link w:val="Tekstopmerking"/>
    <w:uiPriority w:val="99"/>
    <w:locked/>
    <w:rsid w:val="003D3967"/>
    <w:rPr>
      <w:rFonts w:ascii="Calibri" w:hAnsi="Calibri" w:cs="Calibri"/>
      <w:lang w:val="nl-NL" w:eastAsia="en-US"/>
    </w:rPr>
  </w:style>
  <w:style w:type="paragraph" w:styleId="Ballontekst">
    <w:name w:val="Balloon Text"/>
    <w:basedOn w:val="Standaard"/>
    <w:link w:val="BallontekstChar"/>
    <w:uiPriority w:val="99"/>
    <w:semiHidden/>
    <w:rsid w:val="003D3967"/>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C1F30"/>
    <w:rPr>
      <w:sz w:val="2"/>
      <w:szCs w:val="2"/>
      <w:lang w:eastAsia="en-US"/>
    </w:rPr>
  </w:style>
  <w:style w:type="paragraph" w:styleId="Onderwerpvanopmerking">
    <w:name w:val="annotation subject"/>
    <w:basedOn w:val="Tekstopmerking"/>
    <w:next w:val="Tekstopmerking"/>
    <w:link w:val="OnderwerpvanopmerkingChar"/>
    <w:uiPriority w:val="99"/>
    <w:semiHidden/>
    <w:rsid w:val="006D6DF7"/>
    <w:rPr>
      <w:b/>
      <w:bCs/>
    </w:rPr>
  </w:style>
  <w:style w:type="character" w:customStyle="1" w:styleId="OnderwerpvanopmerkingChar">
    <w:name w:val="Onderwerp van opmerking Char"/>
    <w:basedOn w:val="TekstopmerkingChar"/>
    <w:link w:val="Onderwerpvanopmerking"/>
    <w:uiPriority w:val="99"/>
    <w:locked/>
    <w:rsid w:val="006D6DF7"/>
    <w:rPr>
      <w:rFonts w:ascii="Calibri" w:hAnsi="Calibri" w:cs="Calibri"/>
      <w:b/>
      <w:bCs/>
      <w:lang w:val="nl-NL" w:eastAsia="en-US"/>
    </w:rPr>
  </w:style>
  <w:style w:type="character" w:styleId="Paginanummer">
    <w:name w:val="page number"/>
    <w:basedOn w:val="Standaardalinea-lettertype"/>
    <w:uiPriority w:val="99"/>
    <w:rsid w:val="0090265D"/>
  </w:style>
  <w:style w:type="paragraph" w:styleId="Documentstructuur">
    <w:name w:val="Document Map"/>
    <w:basedOn w:val="Standaard"/>
    <w:link w:val="DocumentstructuurChar"/>
    <w:uiPriority w:val="99"/>
    <w:semiHidden/>
    <w:rsid w:val="006B5D09"/>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5C1F30"/>
    <w:rPr>
      <w:sz w:val="2"/>
      <w:szCs w:val="2"/>
      <w:lang w:eastAsia="en-US"/>
    </w:rPr>
  </w:style>
  <w:style w:type="table" w:styleId="Tabelraster">
    <w:name w:val="Table Grid"/>
    <w:basedOn w:val="Standaardtabel"/>
    <w:uiPriority w:val="39"/>
    <w:rsid w:val="005361A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indnoottekst">
    <w:name w:val="endnote text"/>
    <w:basedOn w:val="Standaard"/>
    <w:link w:val="EindnoottekstChar"/>
    <w:uiPriority w:val="99"/>
    <w:semiHidden/>
    <w:rsid w:val="00C11ABC"/>
    <w:rPr>
      <w:sz w:val="20"/>
      <w:szCs w:val="20"/>
    </w:rPr>
  </w:style>
  <w:style w:type="character" w:customStyle="1" w:styleId="EindnoottekstChar">
    <w:name w:val="Eindnoottekst Char"/>
    <w:basedOn w:val="Standaardalinea-lettertype"/>
    <w:link w:val="Eindnoottekst"/>
    <w:uiPriority w:val="99"/>
    <w:locked/>
    <w:rsid w:val="00C11ABC"/>
    <w:rPr>
      <w:rFonts w:ascii="Calibri" w:hAnsi="Calibri" w:cs="Calibri"/>
      <w:lang w:eastAsia="en-US"/>
    </w:rPr>
  </w:style>
  <w:style w:type="character" w:styleId="Eindnootmarkering">
    <w:name w:val="endnote reference"/>
    <w:basedOn w:val="Standaardalinea-lettertype"/>
    <w:uiPriority w:val="99"/>
    <w:semiHidden/>
    <w:rsid w:val="00C11ABC"/>
    <w:rPr>
      <w:vertAlign w:val="superscript"/>
    </w:rPr>
  </w:style>
  <w:style w:type="paragraph" w:customStyle="1" w:styleId="GPDeelTitel">
    <w:name w:val="GP_DeelTitel"/>
    <w:basedOn w:val="Standaard"/>
    <w:qFormat/>
    <w:rsid w:val="00C42221"/>
    <w:pPr>
      <w:spacing w:line="276" w:lineRule="auto"/>
      <w:jc w:val="center"/>
      <w:outlineLvl w:val="0"/>
    </w:pPr>
    <w:rPr>
      <w:rFonts w:ascii="Arial" w:hAnsi="Arial" w:cs="Arial"/>
      <w:color w:val="AFCA52"/>
      <w:sz w:val="28"/>
      <w:szCs w:val="28"/>
    </w:rPr>
  </w:style>
  <w:style w:type="character" w:customStyle="1" w:styleId="Kop1Char">
    <w:name w:val="Kop 1 Char"/>
    <w:basedOn w:val="Standaardalinea-lettertype"/>
    <w:link w:val="Kop1"/>
    <w:rsid w:val="00E57B27"/>
    <w:rPr>
      <w:rFonts w:ascii="Arial" w:hAnsi="Arial" w:cs="Arial"/>
      <w:b/>
      <w:color w:val="007B4E"/>
      <w:sz w:val="32"/>
      <w:szCs w:val="32"/>
      <w:lang w:eastAsia="en-US"/>
    </w:rPr>
  </w:style>
  <w:style w:type="character" w:customStyle="1" w:styleId="Kop2Char">
    <w:name w:val="Kop 2 Char"/>
    <w:basedOn w:val="Standaardalinea-lettertype"/>
    <w:link w:val="Kop2"/>
    <w:rsid w:val="004A28F2"/>
    <w:rPr>
      <w:rFonts w:ascii="Arial" w:hAnsi="Arial" w:cs="Arial"/>
      <w:color w:val="007B4E"/>
      <w:sz w:val="28"/>
      <w:szCs w:val="28"/>
      <w:lang w:eastAsia="en-US"/>
    </w:rPr>
  </w:style>
  <w:style w:type="character" w:customStyle="1" w:styleId="Kop3Char">
    <w:name w:val="Kop 3 Char"/>
    <w:basedOn w:val="Standaardalinea-lettertype"/>
    <w:link w:val="Kop3"/>
    <w:rsid w:val="00BA6A8B"/>
    <w:rPr>
      <w:rFonts w:ascii="Arial" w:hAnsi="Arial" w:cs="Arial"/>
      <w:i/>
      <w:iCs/>
      <w:color w:val="E47338"/>
      <w:sz w:val="22"/>
      <w:szCs w:val="22"/>
      <w:lang w:eastAsia="en-US"/>
    </w:rPr>
  </w:style>
  <w:style w:type="character" w:customStyle="1" w:styleId="Kop4Char">
    <w:name w:val="Kop 4 Char"/>
    <w:basedOn w:val="Standaardalinea-lettertype"/>
    <w:link w:val="Kop4"/>
    <w:rsid w:val="00BA6A8B"/>
    <w:rPr>
      <w:rFonts w:ascii="Arial" w:hAnsi="Arial" w:cs="Arial"/>
      <w:b/>
      <w:bCs/>
      <w:color w:val="AFCA52"/>
      <w:sz w:val="22"/>
      <w:szCs w:val="22"/>
      <w:lang w:eastAsia="en-US"/>
    </w:rPr>
  </w:style>
  <w:style w:type="paragraph" w:styleId="Revisie">
    <w:name w:val="Revision"/>
    <w:hidden/>
    <w:uiPriority w:val="99"/>
    <w:semiHidden/>
    <w:rsid w:val="00DA2A13"/>
    <w:rPr>
      <w:rFonts w:ascii="Calibri" w:hAnsi="Calibri" w:cs="Calibri"/>
      <w:sz w:val="24"/>
      <w:szCs w:val="24"/>
      <w:lang w:eastAsia="en-US"/>
    </w:rPr>
  </w:style>
  <w:style w:type="character" w:styleId="Tekstvantijdelijkeaanduiding">
    <w:name w:val="Placeholder Text"/>
    <w:basedOn w:val="Standaardalinea-lettertype"/>
    <w:uiPriority w:val="99"/>
    <w:semiHidden/>
    <w:rsid w:val="00697B21"/>
    <w:rPr>
      <w:color w:val="808080"/>
    </w:rPr>
  </w:style>
  <w:style w:type="character" w:styleId="Zwaar">
    <w:name w:val="Strong"/>
    <w:basedOn w:val="Standaardalinea-lettertype"/>
    <w:uiPriority w:val="22"/>
    <w:qFormat/>
    <w:locked/>
    <w:rsid w:val="009820A3"/>
    <w:rPr>
      <w:b/>
      <w:bCs/>
    </w:rPr>
  </w:style>
  <w:style w:type="character" w:styleId="Subtielebenadrukking">
    <w:name w:val="Subtle Emphasis"/>
    <w:basedOn w:val="Standaardalinea-lettertype"/>
    <w:uiPriority w:val="19"/>
    <w:qFormat/>
    <w:rsid w:val="00843584"/>
    <w:rPr>
      <w:i/>
      <w:iCs/>
      <w:color w:val="404040" w:themeColor="text1" w:themeTint="BF"/>
    </w:rPr>
  </w:style>
  <w:style w:type="table" w:customStyle="1" w:styleId="Tabelraster1">
    <w:name w:val="Tabelraster1"/>
    <w:basedOn w:val="Standaardtabel"/>
    <w:next w:val="Tabelraster"/>
    <w:uiPriority w:val="39"/>
    <w:rsid w:val="00102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2">
    <w:name w:val="Koptekst 2"/>
    <w:next w:val="Standaard"/>
    <w:rsid w:val="003B4A1E"/>
    <w:pPr>
      <w:keepNext/>
      <w:pBdr>
        <w:top w:val="nil"/>
        <w:left w:val="nil"/>
        <w:bottom w:val="nil"/>
        <w:right w:val="nil"/>
        <w:between w:val="nil"/>
        <w:bar w:val="nil"/>
      </w:pBdr>
      <w:outlineLvl w:val="1"/>
    </w:pPr>
    <w:rPr>
      <w:rFonts w:ascii="Helvetica Neue" w:eastAsia="Arial Unicode MS" w:hAnsi="Helvetica Neue" w:cs="Arial Unicode MS"/>
      <w:b/>
      <w:bCs/>
      <w:color w:val="000000"/>
      <w:sz w:val="32"/>
      <w:szCs w:val="32"/>
      <w:bdr w:val="nil"/>
    </w:rPr>
  </w:style>
  <w:style w:type="table" w:customStyle="1" w:styleId="Tabelraster2">
    <w:name w:val="Tabelraster2"/>
    <w:basedOn w:val="Standaardtabel"/>
    <w:next w:val="Tabelraster"/>
    <w:uiPriority w:val="59"/>
    <w:rsid w:val="001D41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82293">
      <w:bodyDiv w:val="1"/>
      <w:marLeft w:val="0"/>
      <w:marRight w:val="0"/>
      <w:marTop w:val="0"/>
      <w:marBottom w:val="0"/>
      <w:divBdr>
        <w:top w:val="none" w:sz="0" w:space="0" w:color="auto"/>
        <w:left w:val="none" w:sz="0" w:space="0" w:color="auto"/>
        <w:bottom w:val="none" w:sz="0" w:space="0" w:color="auto"/>
        <w:right w:val="none" w:sz="0" w:space="0" w:color="auto"/>
      </w:divBdr>
    </w:div>
    <w:div w:id="694817921">
      <w:marLeft w:val="0"/>
      <w:marRight w:val="0"/>
      <w:marTop w:val="0"/>
      <w:marBottom w:val="0"/>
      <w:divBdr>
        <w:top w:val="none" w:sz="0" w:space="0" w:color="auto"/>
        <w:left w:val="none" w:sz="0" w:space="0" w:color="auto"/>
        <w:bottom w:val="none" w:sz="0" w:space="0" w:color="auto"/>
        <w:right w:val="none" w:sz="0" w:space="0" w:color="auto"/>
      </w:divBdr>
    </w:div>
    <w:div w:id="15265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cid:image003.png@01D5D5BE.31416710" TargetMode="External"/><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ma\Dropbox\Groen%20Proeven%20'15-'16\Ontwikkelgroep%20%20Groen%20Proeven%20'15-'16\templates\Leefomgeving%20en%20Recreatie\Leefomgeving%20en%20Recreatie%20Leerling%20B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073036B2FE44C680A9E31597985CAB"/>
        <w:category>
          <w:name w:val="Algemeen"/>
          <w:gallery w:val="placeholder"/>
        </w:category>
        <w:types>
          <w:type w:val="bbPlcHdr"/>
        </w:types>
        <w:behaviors>
          <w:behavior w:val="content"/>
        </w:behaviors>
        <w:guid w:val="{5075B7AB-90B0-4576-8C8F-C9A7CFB84713}"/>
      </w:docPartPr>
      <w:docPartBody>
        <w:p w:rsidR="005F173F" w:rsidRDefault="00AC3C97" w:rsidP="00AC3C97">
          <w:pPr>
            <w:pStyle w:val="E9073036B2FE44C680A9E31597985CAB"/>
          </w:pPr>
          <w:r w:rsidRPr="00E109BF">
            <w:rPr>
              <w:rFonts w:ascii="Arial" w:hAnsi="Arial" w:cs="Arial"/>
              <w:b/>
              <w:bCs/>
              <w:i/>
              <w:iCs/>
              <w:color w:val="E47338"/>
              <w:sz w:val="32"/>
              <w:szCs w:val="32"/>
            </w:rPr>
            <w:t>#vul naam PvB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DD5428"/>
    <w:rsid w:val="001C1EFE"/>
    <w:rsid w:val="001C4F5C"/>
    <w:rsid w:val="003A14BC"/>
    <w:rsid w:val="00431813"/>
    <w:rsid w:val="00440627"/>
    <w:rsid w:val="004B6ECF"/>
    <w:rsid w:val="005845C0"/>
    <w:rsid w:val="005F173F"/>
    <w:rsid w:val="006D133E"/>
    <w:rsid w:val="0074244B"/>
    <w:rsid w:val="00762C2D"/>
    <w:rsid w:val="0077243F"/>
    <w:rsid w:val="00854E2A"/>
    <w:rsid w:val="008D1986"/>
    <w:rsid w:val="00957D1C"/>
    <w:rsid w:val="00A9155C"/>
    <w:rsid w:val="00AC3C97"/>
    <w:rsid w:val="00B73858"/>
    <w:rsid w:val="00B87583"/>
    <w:rsid w:val="00BB1ED8"/>
    <w:rsid w:val="00BC608F"/>
    <w:rsid w:val="00BE7E09"/>
    <w:rsid w:val="00C33C07"/>
    <w:rsid w:val="00D058F9"/>
    <w:rsid w:val="00D24A95"/>
    <w:rsid w:val="00DD5428"/>
    <w:rsid w:val="00E2530A"/>
    <w:rsid w:val="00EB414B"/>
    <w:rsid w:val="00ED011B"/>
    <w:rsid w:val="00F21B0E"/>
    <w:rsid w:val="00F21D50"/>
    <w:rsid w:val="00F35816"/>
    <w:rsid w:val="00F927EC"/>
    <w:rsid w:val="00FE53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33C0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5DC1506B6344F2099787AD721B37C6C">
    <w:name w:val="85DC1506B6344F2099787AD721B37C6C"/>
    <w:rsid w:val="00C33C07"/>
  </w:style>
  <w:style w:type="paragraph" w:customStyle="1" w:styleId="38B3BC11BBC5495D8E052BC8E2C9A07D">
    <w:name w:val="38B3BC11BBC5495D8E052BC8E2C9A07D"/>
    <w:rsid w:val="00C33C07"/>
  </w:style>
  <w:style w:type="character" w:styleId="Tekstvantijdelijkeaanduiding">
    <w:name w:val="Placeholder Text"/>
    <w:basedOn w:val="Standaardalinea-lettertype"/>
    <w:uiPriority w:val="99"/>
    <w:semiHidden/>
    <w:rsid w:val="008D1986"/>
    <w:rPr>
      <w:color w:val="808080"/>
    </w:rPr>
  </w:style>
  <w:style w:type="paragraph" w:customStyle="1" w:styleId="59FE96A3E5FB437AA4667DD836A27E8A">
    <w:name w:val="59FE96A3E5FB437AA4667DD836A27E8A"/>
    <w:rsid w:val="00C33C07"/>
  </w:style>
  <w:style w:type="paragraph" w:customStyle="1" w:styleId="0C457319AA884748A3EED193763851AF">
    <w:name w:val="0C457319AA884748A3EED193763851AF"/>
    <w:rsid w:val="00C33C07"/>
  </w:style>
  <w:style w:type="paragraph" w:customStyle="1" w:styleId="131FCDC741544DFD9523BA71C0692884">
    <w:name w:val="131FCDC741544DFD9523BA71C0692884"/>
    <w:rsid w:val="00C33C07"/>
  </w:style>
  <w:style w:type="paragraph" w:customStyle="1" w:styleId="4C9B45A292EB468F9E7A3EC3165AE864">
    <w:name w:val="4C9B45A292EB468F9E7A3EC3165AE864"/>
    <w:rsid w:val="00C33C07"/>
  </w:style>
  <w:style w:type="paragraph" w:customStyle="1" w:styleId="F5764FA264844C399FF6707C07C52167">
    <w:name w:val="F5764FA264844C399FF6707C07C52167"/>
    <w:rsid w:val="00C33C07"/>
  </w:style>
  <w:style w:type="paragraph" w:customStyle="1" w:styleId="F7F5D3343DFF4C7C95D5BEFE66F96411">
    <w:name w:val="F7F5D3343DFF4C7C95D5BEFE66F96411"/>
    <w:rsid w:val="00C33C07"/>
  </w:style>
  <w:style w:type="paragraph" w:customStyle="1" w:styleId="C3BB9B86D76247E0AF78AF04B2E5406E">
    <w:name w:val="C3BB9B86D76247E0AF78AF04B2E5406E"/>
    <w:rsid w:val="00C33C07"/>
  </w:style>
  <w:style w:type="paragraph" w:customStyle="1" w:styleId="DA9E1B229EB64CBEB029FA1E7CEF6A71">
    <w:name w:val="DA9E1B229EB64CBEB029FA1E7CEF6A71"/>
    <w:rsid w:val="00C33C07"/>
  </w:style>
  <w:style w:type="paragraph" w:customStyle="1" w:styleId="232B50BA7A9C4A0F9B91012E6490884D">
    <w:name w:val="232B50BA7A9C4A0F9B91012E6490884D"/>
    <w:rsid w:val="00C33C07"/>
  </w:style>
  <w:style w:type="paragraph" w:customStyle="1" w:styleId="8D8FD3ACFF404D4AAE3421E3BEB81FAE">
    <w:name w:val="8D8FD3ACFF404D4AAE3421E3BEB81FAE"/>
    <w:rsid w:val="00C33C07"/>
  </w:style>
  <w:style w:type="paragraph" w:customStyle="1" w:styleId="2E3ECFD73AC344B7AE73AE4BCB9C0859">
    <w:name w:val="2E3ECFD73AC344B7AE73AE4BCB9C0859"/>
    <w:rsid w:val="00C33C07"/>
  </w:style>
  <w:style w:type="paragraph" w:customStyle="1" w:styleId="8058F7D668BB4CB48E83EED97D75782B">
    <w:name w:val="8058F7D668BB4CB48E83EED97D75782B"/>
    <w:rsid w:val="00C33C07"/>
  </w:style>
  <w:style w:type="paragraph" w:customStyle="1" w:styleId="FE0F39C9B4DC4DD896485556BEF2A597">
    <w:name w:val="FE0F39C9B4DC4DD896485556BEF2A597"/>
    <w:rsid w:val="00C33C07"/>
  </w:style>
  <w:style w:type="paragraph" w:customStyle="1" w:styleId="FF0D2A5F09894FB38A15DF0FE55E4666">
    <w:name w:val="FF0D2A5F09894FB38A15DF0FE55E4666"/>
    <w:rsid w:val="00C33C07"/>
  </w:style>
  <w:style w:type="paragraph" w:customStyle="1" w:styleId="E03E4B9769DE4091BEE79181ABAE1C1D">
    <w:name w:val="E03E4B9769DE4091BEE79181ABAE1C1D"/>
    <w:rsid w:val="00C33C07"/>
  </w:style>
  <w:style w:type="paragraph" w:customStyle="1" w:styleId="0D59837B36FC4ECBB944F92AA44EAE0F">
    <w:name w:val="0D59837B36FC4ECBB944F92AA44EAE0F"/>
    <w:rsid w:val="00C33C07"/>
  </w:style>
  <w:style w:type="paragraph" w:customStyle="1" w:styleId="4CAC357F32244AB984AD9CDB8402D965">
    <w:name w:val="4CAC357F32244AB984AD9CDB8402D965"/>
    <w:rsid w:val="00C33C07"/>
  </w:style>
  <w:style w:type="paragraph" w:customStyle="1" w:styleId="9561EA56EED640019D076EED5F373416">
    <w:name w:val="9561EA56EED640019D076EED5F373416"/>
    <w:rsid w:val="00C33C07"/>
  </w:style>
  <w:style w:type="paragraph" w:customStyle="1" w:styleId="F9706995667E4A7E8FF90D7EC0E9F33E">
    <w:name w:val="F9706995667E4A7E8FF90D7EC0E9F33E"/>
    <w:rsid w:val="00C33C07"/>
  </w:style>
  <w:style w:type="paragraph" w:customStyle="1" w:styleId="59D6AB09EE3740CFBE5A65DBA735B9FC">
    <w:name w:val="59D6AB09EE3740CFBE5A65DBA735B9FC"/>
    <w:rsid w:val="00C33C07"/>
  </w:style>
  <w:style w:type="paragraph" w:customStyle="1" w:styleId="70E43E7719404A5281CD8975246FF862">
    <w:name w:val="70E43E7719404A5281CD8975246FF862"/>
    <w:rsid w:val="00C33C07"/>
  </w:style>
  <w:style w:type="paragraph" w:customStyle="1" w:styleId="BDBAA3FF39FD47F3B74B9278FCD13678">
    <w:name w:val="BDBAA3FF39FD47F3B74B9278FCD13678"/>
    <w:rsid w:val="00C33C07"/>
  </w:style>
  <w:style w:type="paragraph" w:customStyle="1" w:styleId="A67762575C51408B8E3ADCB56E8AB3DC">
    <w:name w:val="A67762575C51408B8E3ADCB56E8AB3DC"/>
    <w:rsid w:val="00C33C07"/>
  </w:style>
  <w:style w:type="paragraph" w:customStyle="1" w:styleId="8F29AD62B0BC405DA6E440EF564971F1">
    <w:name w:val="8F29AD62B0BC405DA6E440EF564971F1"/>
    <w:rsid w:val="00C33C07"/>
  </w:style>
  <w:style w:type="paragraph" w:customStyle="1" w:styleId="F0BC6CF039C34CCC8F56E20A3F70F2CF">
    <w:name w:val="F0BC6CF039C34CCC8F56E20A3F70F2CF"/>
    <w:rsid w:val="00C33C07"/>
  </w:style>
  <w:style w:type="paragraph" w:customStyle="1" w:styleId="B728194FFE144999A903F2AAB91AC09E">
    <w:name w:val="B728194FFE144999A903F2AAB91AC09E"/>
    <w:rsid w:val="00C33C07"/>
  </w:style>
  <w:style w:type="paragraph" w:customStyle="1" w:styleId="5D1D1FE7264B4EA193C093BE343330B1">
    <w:name w:val="5D1D1FE7264B4EA193C093BE343330B1"/>
    <w:rsid w:val="00C33C07"/>
  </w:style>
  <w:style w:type="paragraph" w:customStyle="1" w:styleId="B1140A0306E445889C098AFAB0E060B8">
    <w:name w:val="B1140A0306E445889C098AFAB0E060B8"/>
    <w:rsid w:val="00C33C07"/>
  </w:style>
  <w:style w:type="paragraph" w:customStyle="1" w:styleId="414E0452F06E4CB789936CE3CC9E3DAE">
    <w:name w:val="414E0452F06E4CB789936CE3CC9E3DAE"/>
    <w:rsid w:val="00C33C07"/>
  </w:style>
  <w:style w:type="paragraph" w:customStyle="1" w:styleId="7B59586C8F024A05BB4148BFC3E84786">
    <w:name w:val="7B59586C8F024A05BB4148BFC3E84786"/>
    <w:rsid w:val="00C33C07"/>
  </w:style>
  <w:style w:type="paragraph" w:customStyle="1" w:styleId="0CE53E75D8B54D1784DD2A79ACC11437">
    <w:name w:val="0CE53E75D8B54D1784DD2A79ACC11437"/>
    <w:rsid w:val="00C33C07"/>
  </w:style>
  <w:style w:type="paragraph" w:customStyle="1" w:styleId="E562C38D265E4F668093A8DE48B26774">
    <w:name w:val="E562C38D265E4F668093A8DE48B26774"/>
    <w:rsid w:val="00C33C07"/>
  </w:style>
  <w:style w:type="paragraph" w:customStyle="1" w:styleId="41A90185E4F549ABB2370C30A2D8D45E">
    <w:name w:val="41A90185E4F549ABB2370C30A2D8D45E"/>
    <w:rsid w:val="00C33C07"/>
  </w:style>
  <w:style w:type="paragraph" w:customStyle="1" w:styleId="46797E9858944047A4C84996F675A2BE">
    <w:name w:val="46797E9858944047A4C84996F675A2BE"/>
    <w:rsid w:val="00C33C07"/>
  </w:style>
  <w:style w:type="paragraph" w:customStyle="1" w:styleId="0974D32C8E2348638E80D5CB5FCE85D3">
    <w:name w:val="0974D32C8E2348638E80D5CB5FCE85D3"/>
    <w:rsid w:val="00C33C07"/>
  </w:style>
  <w:style w:type="paragraph" w:customStyle="1" w:styleId="73C98E9DA75F45CE8DB7B5F219D836AB">
    <w:name w:val="73C98E9DA75F45CE8DB7B5F219D836AB"/>
    <w:rsid w:val="00C33C07"/>
  </w:style>
  <w:style w:type="paragraph" w:customStyle="1" w:styleId="CC4E53F9520849E0BA37470506A6DAFB">
    <w:name w:val="CC4E53F9520849E0BA37470506A6DAFB"/>
    <w:rsid w:val="00C33C07"/>
  </w:style>
  <w:style w:type="paragraph" w:customStyle="1" w:styleId="26D860C226674EA289204F9F54945EF9">
    <w:name w:val="26D860C226674EA289204F9F54945EF9"/>
    <w:rsid w:val="00C33C07"/>
  </w:style>
  <w:style w:type="paragraph" w:customStyle="1" w:styleId="05763FE8026144F5904EEF248F389858">
    <w:name w:val="05763FE8026144F5904EEF248F389858"/>
    <w:rsid w:val="00C33C07"/>
  </w:style>
  <w:style w:type="paragraph" w:customStyle="1" w:styleId="BDD9A0BC2F0A453A9C1E36B98A4BF84F">
    <w:name w:val="BDD9A0BC2F0A453A9C1E36B98A4BF84F"/>
    <w:rsid w:val="00C33C07"/>
  </w:style>
  <w:style w:type="paragraph" w:customStyle="1" w:styleId="B69B6A46268B471483ADC50D4A424C74">
    <w:name w:val="B69B6A46268B471483ADC50D4A424C74"/>
    <w:rsid w:val="00C33C07"/>
  </w:style>
  <w:style w:type="paragraph" w:customStyle="1" w:styleId="91E351F8E422488982F6EED313C9A776">
    <w:name w:val="91E351F8E422488982F6EED313C9A776"/>
    <w:rsid w:val="00C33C07"/>
  </w:style>
  <w:style w:type="paragraph" w:customStyle="1" w:styleId="29DC5C32B93E41DF94A3E53E220AB06E">
    <w:name w:val="29DC5C32B93E41DF94A3E53E220AB06E"/>
    <w:rsid w:val="00C33C07"/>
  </w:style>
  <w:style w:type="paragraph" w:customStyle="1" w:styleId="854838C843EB4ADEA57A5670FEF7D8AE">
    <w:name w:val="854838C843EB4ADEA57A5670FEF7D8AE"/>
    <w:rsid w:val="00C33C07"/>
  </w:style>
  <w:style w:type="paragraph" w:customStyle="1" w:styleId="4856B6B2F24D460E85AD968B1AF98FC5">
    <w:name w:val="4856B6B2F24D460E85AD968B1AF98FC5"/>
    <w:rsid w:val="00C33C07"/>
  </w:style>
  <w:style w:type="paragraph" w:customStyle="1" w:styleId="946B1D89573E47A286BE17174647EE9D">
    <w:name w:val="946B1D89573E47A286BE17174647EE9D"/>
    <w:rsid w:val="00C33C07"/>
  </w:style>
  <w:style w:type="paragraph" w:customStyle="1" w:styleId="E83475BC64794591B9ED482943F86ECB">
    <w:name w:val="E83475BC64794591B9ED482943F86ECB"/>
    <w:rsid w:val="00C33C07"/>
  </w:style>
  <w:style w:type="paragraph" w:customStyle="1" w:styleId="E4AD19008B5A4AB2B9684A4400634A42">
    <w:name w:val="E4AD19008B5A4AB2B9684A4400634A42"/>
    <w:rsid w:val="00C33C07"/>
  </w:style>
  <w:style w:type="paragraph" w:customStyle="1" w:styleId="928EBBC19F0F451E97E821332FA43658">
    <w:name w:val="928EBBC19F0F451E97E821332FA43658"/>
    <w:rsid w:val="00C33C07"/>
  </w:style>
  <w:style w:type="paragraph" w:customStyle="1" w:styleId="E05344DEA94545E5AF4A07AE6B65E876">
    <w:name w:val="E05344DEA94545E5AF4A07AE6B65E876"/>
    <w:rsid w:val="00C33C07"/>
  </w:style>
  <w:style w:type="paragraph" w:customStyle="1" w:styleId="8E797F860F52411CA49F1AA6ED17EE9F">
    <w:name w:val="8E797F860F52411CA49F1AA6ED17EE9F"/>
    <w:rsid w:val="00C33C07"/>
  </w:style>
  <w:style w:type="paragraph" w:customStyle="1" w:styleId="BC029D844A9C476485A6583B27B46EAE">
    <w:name w:val="BC029D844A9C476485A6583B27B46EAE"/>
    <w:rsid w:val="00C33C07"/>
  </w:style>
  <w:style w:type="paragraph" w:customStyle="1" w:styleId="23B3D71F0C12472B9617891791D23BED">
    <w:name w:val="23B3D71F0C12472B9617891791D23BED"/>
    <w:rsid w:val="00C33C07"/>
  </w:style>
  <w:style w:type="paragraph" w:customStyle="1" w:styleId="A18FD8394B3649A5BBF9749E840FADAF">
    <w:name w:val="A18FD8394B3649A5BBF9749E840FADAF"/>
    <w:rsid w:val="00C33C07"/>
  </w:style>
  <w:style w:type="paragraph" w:customStyle="1" w:styleId="3BF293FADECB469FAF2F9E1AC33AC0F6">
    <w:name w:val="3BF293FADECB469FAF2F9E1AC33AC0F6"/>
    <w:rsid w:val="00C33C07"/>
  </w:style>
  <w:style w:type="paragraph" w:customStyle="1" w:styleId="9BC7E07EBEBD46AF843672EDBBF7F0A9">
    <w:name w:val="9BC7E07EBEBD46AF843672EDBBF7F0A9"/>
    <w:rsid w:val="00C33C07"/>
  </w:style>
  <w:style w:type="paragraph" w:customStyle="1" w:styleId="8B562078045E4CE5BDDEF4B79FB4E331">
    <w:name w:val="8B562078045E4CE5BDDEF4B79FB4E331"/>
    <w:rsid w:val="00C33C07"/>
  </w:style>
  <w:style w:type="paragraph" w:customStyle="1" w:styleId="3BFDE885813241E09AA7818EE16421D7">
    <w:name w:val="3BFDE885813241E09AA7818EE16421D7"/>
    <w:rsid w:val="00C33C07"/>
  </w:style>
  <w:style w:type="paragraph" w:customStyle="1" w:styleId="6572ABE169564D30ADAD5C591B9C0B37">
    <w:name w:val="6572ABE169564D30ADAD5C591B9C0B37"/>
    <w:rsid w:val="004B6ECF"/>
  </w:style>
  <w:style w:type="paragraph" w:customStyle="1" w:styleId="D061EC7855684329B5FA575F0B84ADCE">
    <w:name w:val="D061EC7855684329B5FA575F0B84ADCE"/>
    <w:rsid w:val="004B6ECF"/>
  </w:style>
  <w:style w:type="paragraph" w:customStyle="1" w:styleId="414E9D3C0CB34AD5B46CFA230F5394A1">
    <w:name w:val="414E9D3C0CB34AD5B46CFA230F5394A1"/>
    <w:rsid w:val="004B6ECF"/>
  </w:style>
  <w:style w:type="paragraph" w:customStyle="1" w:styleId="85A458BCC0F54565B812EBF8200038A7">
    <w:name w:val="85A458BCC0F54565B812EBF8200038A7"/>
    <w:rsid w:val="00E2530A"/>
    <w:pPr>
      <w:spacing w:after="200" w:line="276" w:lineRule="auto"/>
    </w:pPr>
  </w:style>
  <w:style w:type="paragraph" w:customStyle="1" w:styleId="51D136D28B6B491CBF9A53DC78F0BBAA">
    <w:name w:val="51D136D28B6B491CBF9A53DC78F0BBAA"/>
    <w:rsid w:val="00E2530A"/>
    <w:pPr>
      <w:spacing w:after="200" w:line="276" w:lineRule="auto"/>
    </w:pPr>
  </w:style>
  <w:style w:type="paragraph" w:customStyle="1" w:styleId="D0AD779E8E32446889D767360D1E7FB7">
    <w:name w:val="D0AD779E8E32446889D767360D1E7FB7"/>
    <w:rsid w:val="00E2530A"/>
    <w:pPr>
      <w:spacing w:after="200" w:line="276" w:lineRule="auto"/>
    </w:pPr>
  </w:style>
  <w:style w:type="paragraph" w:customStyle="1" w:styleId="C0A7C33B070F46F28F8FAEA137951301">
    <w:name w:val="C0A7C33B070F46F28F8FAEA137951301"/>
    <w:rsid w:val="00E2530A"/>
    <w:pPr>
      <w:spacing w:after="200" w:line="276" w:lineRule="auto"/>
    </w:pPr>
  </w:style>
  <w:style w:type="paragraph" w:customStyle="1" w:styleId="E49FB060B4BA477C81E6E4DCE05EE251">
    <w:name w:val="E49FB060B4BA477C81E6E4DCE05EE251"/>
    <w:rsid w:val="00E2530A"/>
    <w:pPr>
      <w:spacing w:after="200" w:line="276" w:lineRule="auto"/>
    </w:pPr>
  </w:style>
  <w:style w:type="paragraph" w:customStyle="1" w:styleId="A3784FEB6A774ACD8C9A0D616B358011">
    <w:name w:val="A3784FEB6A774ACD8C9A0D616B358011"/>
    <w:rsid w:val="00E2530A"/>
    <w:pPr>
      <w:spacing w:after="200" w:line="276" w:lineRule="auto"/>
    </w:pPr>
  </w:style>
  <w:style w:type="paragraph" w:customStyle="1" w:styleId="DD3A4468F6FF48E0A1DAC39ED5EC5807">
    <w:name w:val="DD3A4468F6FF48E0A1DAC39ED5EC5807"/>
    <w:rsid w:val="00E2530A"/>
    <w:pPr>
      <w:spacing w:after="200" w:line="276" w:lineRule="auto"/>
    </w:pPr>
  </w:style>
  <w:style w:type="paragraph" w:customStyle="1" w:styleId="13658146F8CA4DA1806F9E19B180C72B">
    <w:name w:val="13658146F8CA4DA1806F9E19B180C72B"/>
    <w:rsid w:val="00E2530A"/>
    <w:pPr>
      <w:spacing w:after="200" w:line="276" w:lineRule="auto"/>
    </w:pPr>
  </w:style>
  <w:style w:type="paragraph" w:customStyle="1" w:styleId="1D4E86BAEF5D40498A973F44D6AA05AE">
    <w:name w:val="1D4E86BAEF5D40498A973F44D6AA05AE"/>
    <w:rsid w:val="00E2530A"/>
    <w:pPr>
      <w:spacing w:after="200" w:line="276" w:lineRule="auto"/>
    </w:pPr>
  </w:style>
  <w:style w:type="paragraph" w:customStyle="1" w:styleId="07CC9A41A1284E149C928B026BF32649">
    <w:name w:val="07CC9A41A1284E149C928B026BF32649"/>
    <w:rsid w:val="00E2530A"/>
    <w:pPr>
      <w:spacing w:after="200" w:line="276" w:lineRule="auto"/>
    </w:pPr>
  </w:style>
  <w:style w:type="paragraph" w:customStyle="1" w:styleId="BFF6DB749BAD44239FE8CC5FDA456A9C">
    <w:name w:val="BFF6DB749BAD44239FE8CC5FDA456A9C"/>
    <w:rsid w:val="00E2530A"/>
    <w:pPr>
      <w:spacing w:after="200" w:line="276" w:lineRule="auto"/>
    </w:pPr>
  </w:style>
  <w:style w:type="paragraph" w:customStyle="1" w:styleId="485A437898F74EA1ADC9563E7BDFC3C4">
    <w:name w:val="485A437898F74EA1ADC9563E7BDFC3C4"/>
    <w:rsid w:val="00E2530A"/>
    <w:pPr>
      <w:spacing w:after="200" w:line="276" w:lineRule="auto"/>
    </w:pPr>
  </w:style>
  <w:style w:type="paragraph" w:customStyle="1" w:styleId="39D856946E914AC089A7B11EF9C1D56C">
    <w:name w:val="39D856946E914AC089A7B11EF9C1D56C"/>
    <w:rsid w:val="00E2530A"/>
    <w:pPr>
      <w:spacing w:after="200" w:line="276" w:lineRule="auto"/>
    </w:pPr>
  </w:style>
  <w:style w:type="paragraph" w:customStyle="1" w:styleId="3168D4D4B60B4EB09E83A312366A7564">
    <w:name w:val="3168D4D4B60B4EB09E83A312366A7564"/>
    <w:rsid w:val="00E2530A"/>
    <w:pPr>
      <w:spacing w:after="200" w:line="276" w:lineRule="auto"/>
    </w:pPr>
  </w:style>
  <w:style w:type="paragraph" w:customStyle="1" w:styleId="38567EE79D52480AA4B0CC0013CCE1DA">
    <w:name w:val="38567EE79D52480AA4B0CC0013CCE1DA"/>
    <w:rsid w:val="00E2530A"/>
    <w:pPr>
      <w:spacing w:after="200" w:line="276" w:lineRule="auto"/>
    </w:pPr>
  </w:style>
  <w:style w:type="paragraph" w:customStyle="1" w:styleId="9CE6E6D2D29F4476BED627D22DE2B42C">
    <w:name w:val="9CE6E6D2D29F4476BED627D22DE2B42C"/>
    <w:rsid w:val="00E2530A"/>
    <w:pPr>
      <w:spacing w:after="200" w:line="276" w:lineRule="auto"/>
    </w:pPr>
  </w:style>
  <w:style w:type="paragraph" w:customStyle="1" w:styleId="98D1788910514FBBBA558BFAC0710A3B">
    <w:name w:val="98D1788910514FBBBA558BFAC0710A3B"/>
    <w:rsid w:val="00E2530A"/>
    <w:pPr>
      <w:spacing w:after="200" w:line="276" w:lineRule="auto"/>
    </w:pPr>
  </w:style>
  <w:style w:type="paragraph" w:customStyle="1" w:styleId="778DA60E57784358944960288D23F384">
    <w:name w:val="778DA60E57784358944960288D23F384"/>
    <w:rsid w:val="00E2530A"/>
    <w:pPr>
      <w:spacing w:after="200" w:line="276" w:lineRule="auto"/>
    </w:pPr>
  </w:style>
  <w:style w:type="paragraph" w:customStyle="1" w:styleId="F90ED37F0B4E4F5F9CCACC7C91810D30">
    <w:name w:val="F90ED37F0B4E4F5F9CCACC7C91810D30"/>
    <w:rsid w:val="00E2530A"/>
    <w:pPr>
      <w:spacing w:after="200" w:line="276" w:lineRule="auto"/>
    </w:pPr>
  </w:style>
  <w:style w:type="paragraph" w:customStyle="1" w:styleId="772C976996324DFBBC3BCD3B364647D3">
    <w:name w:val="772C976996324DFBBC3BCD3B364647D3"/>
    <w:rsid w:val="00E2530A"/>
    <w:pPr>
      <w:spacing w:after="200" w:line="276" w:lineRule="auto"/>
    </w:pPr>
  </w:style>
  <w:style w:type="paragraph" w:customStyle="1" w:styleId="05AF32F5784E41DBA3B38CAFC00A06AE">
    <w:name w:val="05AF32F5784E41DBA3B38CAFC00A06AE"/>
    <w:rsid w:val="00E2530A"/>
    <w:pPr>
      <w:spacing w:after="200" w:line="276" w:lineRule="auto"/>
    </w:pPr>
  </w:style>
  <w:style w:type="paragraph" w:customStyle="1" w:styleId="41DBBD4B574B41088B9C0810260B53C2">
    <w:name w:val="41DBBD4B574B41088B9C0810260B53C2"/>
    <w:rsid w:val="00E2530A"/>
    <w:pPr>
      <w:spacing w:after="200" w:line="276" w:lineRule="auto"/>
    </w:pPr>
  </w:style>
  <w:style w:type="paragraph" w:customStyle="1" w:styleId="6C6413454F7F41A6B3A7EEB183B101AB">
    <w:name w:val="6C6413454F7F41A6B3A7EEB183B101AB"/>
    <w:rsid w:val="00E2530A"/>
    <w:pPr>
      <w:spacing w:after="200" w:line="276" w:lineRule="auto"/>
    </w:pPr>
  </w:style>
  <w:style w:type="paragraph" w:customStyle="1" w:styleId="EA6D0A9F5FCE4B8082754A339FA6362D">
    <w:name w:val="EA6D0A9F5FCE4B8082754A339FA6362D"/>
    <w:rsid w:val="00E2530A"/>
    <w:pPr>
      <w:spacing w:after="200" w:line="276" w:lineRule="auto"/>
    </w:pPr>
  </w:style>
  <w:style w:type="paragraph" w:customStyle="1" w:styleId="CE89F27DE1B64ACB8D11EA2CDA2878C2">
    <w:name w:val="CE89F27DE1B64ACB8D11EA2CDA2878C2"/>
    <w:rsid w:val="00E2530A"/>
    <w:pPr>
      <w:spacing w:after="200" w:line="276" w:lineRule="auto"/>
    </w:pPr>
  </w:style>
  <w:style w:type="paragraph" w:customStyle="1" w:styleId="EC14AC68656A41B59C596C1B1E47E323">
    <w:name w:val="EC14AC68656A41B59C596C1B1E47E323"/>
    <w:rsid w:val="00E2530A"/>
    <w:pPr>
      <w:spacing w:after="200" w:line="276" w:lineRule="auto"/>
    </w:pPr>
  </w:style>
  <w:style w:type="paragraph" w:customStyle="1" w:styleId="11D38A84E75F4231AFF5EA5A3FCB1A55">
    <w:name w:val="11D38A84E75F4231AFF5EA5A3FCB1A55"/>
    <w:rsid w:val="00E2530A"/>
    <w:pPr>
      <w:spacing w:after="200" w:line="276" w:lineRule="auto"/>
    </w:pPr>
  </w:style>
  <w:style w:type="paragraph" w:customStyle="1" w:styleId="6FDC38E15A274EFEB88EAD6F72F11D47">
    <w:name w:val="6FDC38E15A274EFEB88EAD6F72F11D47"/>
    <w:rsid w:val="00E2530A"/>
    <w:pPr>
      <w:spacing w:after="200" w:line="276" w:lineRule="auto"/>
    </w:pPr>
  </w:style>
  <w:style w:type="paragraph" w:customStyle="1" w:styleId="99C0744D4F504B86B37DD6E47352127D">
    <w:name w:val="99C0744D4F504B86B37DD6E47352127D"/>
    <w:rsid w:val="00E2530A"/>
    <w:pPr>
      <w:spacing w:after="200" w:line="276" w:lineRule="auto"/>
    </w:pPr>
  </w:style>
  <w:style w:type="paragraph" w:customStyle="1" w:styleId="787A6A5B70F34DF7A8A6A6474816F8BD">
    <w:name w:val="787A6A5B70F34DF7A8A6A6474816F8BD"/>
    <w:rsid w:val="00E2530A"/>
    <w:pPr>
      <w:spacing w:after="200" w:line="276" w:lineRule="auto"/>
    </w:pPr>
  </w:style>
  <w:style w:type="paragraph" w:customStyle="1" w:styleId="7329339D46184A46A6D4467DD5A1C035">
    <w:name w:val="7329339D46184A46A6D4467DD5A1C035"/>
    <w:rsid w:val="00E2530A"/>
    <w:pPr>
      <w:spacing w:after="200" w:line="276" w:lineRule="auto"/>
    </w:pPr>
  </w:style>
  <w:style w:type="paragraph" w:customStyle="1" w:styleId="77D52E85120C4EF4A8862CEAE0185092">
    <w:name w:val="77D52E85120C4EF4A8862CEAE0185092"/>
    <w:rsid w:val="00E2530A"/>
    <w:pPr>
      <w:spacing w:after="200" w:line="276" w:lineRule="auto"/>
    </w:pPr>
  </w:style>
  <w:style w:type="paragraph" w:customStyle="1" w:styleId="F3065E6A8CC0427E88B85F16E405907B">
    <w:name w:val="F3065E6A8CC0427E88B85F16E405907B"/>
    <w:rsid w:val="00E2530A"/>
    <w:pPr>
      <w:spacing w:after="200" w:line="276" w:lineRule="auto"/>
    </w:pPr>
  </w:style>
  <w:style w:type="paragraph" w:customStyle="1" w:styleId="F38F2F465A564463B212397C247AA005">
    <w:name w:val="F38F2F465A564463B212397C247AA005"/>
    <w:rsid w:val="00E2530A"/>
    <w:pPr>
      <w:spacing w:after="200" w:line="276" w:lineRule="auto"/>
    </w:pPr>
  </w:style>
  <w:style w:type="paragraph" w:customStyle="1" w:styleId="661A4C1A17F748FEBB09A85A6BDEC05D">
    <w:name w:val="661A4C1A17F748FEBB09A85A6BDEC05D"/>
    <w:rsid w:val="00E2530A"/>
    <w:pPr>
      <w:spacing w:after="200" w:line="276" w:lineRule="auto"/>
    </w:pPr>
  </w:style>
  <w:style w:type="paragraph" w:customStyle="1" w:styleId="E5B19D4A7B3049EEB1CAF457616A6EE4">
    <w:name w:val="E5B19D4A7B3049EEB1CAF457616A6EE4"/>
    <w:rsid w:val="00E2530A"/>
    <w:pPr>
      <w:spacing w:after="200" w:line="276" w:lineRule="auto"/>
    </w:pPr>
  </w:style>
  <w:style w:type="paragraph" w:customStyle="1" w:styleId="090BA897F4844856B68630225DAB1372">
    <w:name w:val="090BA897F4844856B68630225DAB1372"/>
    <w:rsid w:val="00E2530A"/>
    <w:pPr>
      <w:spacing w:after="200" w:line="276" w:lineRule="auto"/>
    </w:pPr>
  </w:style>
  <w:style w:type="paragraph" w:customStyle="1" w:styleId="633DE5F1CD484E2986735B2A5A2B25FA">
    <w:name w:val="633DE5F1CD484E2986735B2A5A2B25FA"/>
    <w:rsid w:val="00E2530A"/>
    <w:pPr>
      <w:spacing w:after="200" w:line="276" w:lineRule="auto"/>
    </w:pPr>
  </w:style>
  <w:style w:type="paragraph" w:customStyle="1" w:styleId="9CAFA9CC314A4D2E961EE976BA55D8AA">
    <w:name w:val="9CAFA9CC314A4D2E961EE976BA55D8AA"/>
    <w:rsid w:val="00E2530A"/>
    <w:pPr>
      <w:spacing w:after="200" w:line="276" w:lineRule="auto"/>
    </w:pPr>
  </w:style>
  <w:style w:type="paragraph" w:customStyle="1" w:styleId="A90206C8F0A84AB7924A8F128267A7DD">
    <w:name w:val="A90206C8F0A84AB7924A8F128267A7DD"/>
    <w:rsid w:val="00E2530A"/>
    <w:pPr>
      <w:spacing w:after="200" w:line="276" w:lineRule="auto"/>
    </w:pPr>
  </w:style>
  <w:style w:type="paragraph" w:customStyle="1" w:styleId="07ECCF98ACD843FDBEAF4C6828E652B8">
    <w:name w:val="07ECCF98ACD843FDBEAF4C6828E652B8"/>
    <w:rsid w:val="00E2530A"/>
    <w:pPr>
      <w:spacing w:after="200" w:line="276" w:lineRule="auto"/>
    </w:pPr>
  </w:style>
  <w:style w:type="paragraph" w:customStyle="1" w:styleId="2F59F72E38564FADB586D1A98B3014E6">
    <w:name w:val="2F59F72E38564FADB586D1A98B3014E6"/>
    <w:rsid w:val="00E2530A"/>
    <w:pPr>
      <w:spacing w:after="200" w:line="276" w:lineRule="auto"/>
    </w:pPr>
  </w:style>
  <w:style w:type="paragraph" w:customStyle="1" w:styleId="272609A1B931426F876A61C7C04DFC4E">
    <w:name w:val="272609A1B931426F876A61C7C04DFC4E"/>
    <w:rsid w:val="00E2530A"/>
    <w:pPr>
      <w:spacing w:after="200" w:line="276" w:lineRule="auto"/>
    </w:pPr>
  </w:style>
  <w:style w:type="paragraph" w:customStyle="1" w:styleId="40FEBE35149E4C2E9E0EEE255925AF46">
    <w:name w:val="40FEBE35149E4C2E9E0EEE255925AF46"/>
    <w:rsid w:val="00E2530A"/>
    <w:pPr>
      <w:spacing w:after="200" w:line="276" w:lineRule="auto"/>
    </w:pPr>
  </w:style>
  <w:style w:type="paragraph" w:customStyle="1" w:styleId="D004244D427B42AFB7201280A18A6204">
    <w:name w:val="D004244D427B42AFB7201280A18A6204"/>
    <w:rsid w:val="00E2530A"/>
    <w:pPr>
      <w:spacing w:after="200" w:line="276" w:lineRule="auto"/>
    </w:pPr>
  </w:style>
  <w:style w:type="paragraph" w:customStyle="1" w:styleId="AC35BB03E41742F38A7157C6D8A9E05C">
    <w:name w:val="AC35BB03E41742F38A7157C6D8A9E05C"/>
    <w:rsid w:val="00E2530A"/>
    <w:pPr>
      <w:spacing w:after="200" w:line="276" w:lineRule="auto"/>
    </w:pPr>
  </w:style>
  <w:style w:type="paragraph" w:customStyle="1" w:styleId="729F1AC9EAD04DCF80758B9190B85A32">
    <w:name w:val="729F1AC9EAD04DCF80758B9190B85A32"/>
    <w:rsid w:val="00E2530A"/>
    <w:pPr>
      <w:spacing w:after="200" w:line="276" w:lineRule="auto"/>
    </w:pPr>
  </w:style>
  <w:style w:type="paragraph" w:customStyle="1" w:styleId="6E0055CE2FA1401A89F176F861479CE6">
    <w:name w:val="6E0055CE2FA1401A89F176F861479CE6"/>
    <w:rsid w:val="00E2530A"/>
    <w:pPr>
      <w:spacing w:after="200" w:line="276" w:lineRule="auto"/>
    </w:pPr>
  </w:style>
  <w:style w:type="paragraph" w:customStyle="1" w:styleId="67362B449B7F41F99888B84467EBAA89">
    <w:name w:val="67362B449B7F41F99888B84467EBAA89"/>
    <w:rsid w:val="00E2530A"/>
    <w:pPr>
      <w:spacing w:after="200" w:line="276" w:lineRule="auto"/>
    </w:pPr>
  </w:style>
  <w:style w:type="paragraph" w:customStyle="1" w:styleId="246576A18C9F4C3D9E4D0CF545B59BDA">
    <w:name w:val="246576A18C9F4C3D9E4D0CF545B59BDA"/>
    <w:rsid w:val="00E2530A"/>
    <w:pPr>
      <w:spacing w:after="200" w:line="276" w:lineRule="auto"/>
    </w:pPr>
  </w:style>
  <w:style w:type="paragraph" w:customStyle="1" w:styleId="94DF03ABD58B435C8AE894B06F100A5A">
    <w:name w:val="94DF03ABD58B435C8AE894B06F100A5A"/>
    <w:rsid w:val="00E2530A"/>
    <w:pPr>
      <w:spacing w:after="200" w:line="276" w:lineRule="auto"/>
    </w:pPr>
  </w:style>
  <w:style w:type="paragraph" w:customStyle="1" w:styleId="97C3D25A60C44F88A7ECE5569378BA0B">
    <w:name w:val="97C3D25A60C44F88A7ECE5569378BA0B"/>
    <w:rsid w:val="00E2530A"/>
    <w:pPr>
      <w:spacing w:after="200" w:line="276" w:lineRule="auto"/>
    </w:pPr>
  </w:style>
  <w:style w:type="paragraph" w:customStyle="1" w:styleId="B20E5A06648E4D62B84A54645EE83DEF">
    <w:name w:val="B20E5A06648E4D62B84A54645EE83DEF"/>
    <w:rsid w:val="00E2530A"/>
    <w:pPr>
      <w:spacing w:after="200" w:line="276" w:lineRule="auto"/>
    </w:pPr>
  </w:style>
  <w:style w:type="paragraph" w:customStyle="1" w:styleId="0C88220371824A1D9B99BCF6D7F7A266">
    <w:name w:val="0C88220371824A1D9B99BCF6D7F7A266"/>
    <w:rsid w:val="00E2530A"/>
    <w:pPr>
      <w:spacing w:after="200" w:line="276" w:lineRule="auto"/>
    </w:pPr>
  </w:style>
  <w:style w:type="paragraph" w:customStyle="1" w:styleId="8ECFED2D815E44AB9E91C769C95753B8">
    <w:name w:val="8ECFED2D815E44AB9E91C769C95753B8"/>
    <w:rsid w:val="00E2530A"/>
    <w:pPr>
      <w:spacing w:after="200" w:line="276" w:lineRule="auto"/>
    </w:pPr>
  </w:style>
  <w:style w:type="paragraph" w:customStyle="1" w:styleId="6F772A03A53246DBAF689D8D243CCF37">
    <w:name w:val="6F772A03A53246DBAF689D8D243CCF37"/>
    <w:rsid w:val="00E2530A"/>
    <w:pPr>
      <w:spacing w:after="200" w:line="276" w:lineRule="auto"/>
    </w:pPr>
  </w:style>
  <w:style w:type="paragraph" w:customStyle="1" w:styleId="6169A64A93C148A4B1E811602F58CDFA">
    <w:name w:val="6169A64A93C148A4B1E811602F58CDFA"/>
    <w:rsid w:val="00E2530A"/>
    <w:pPr>
      <w:spacing w:after="200" w:line="276" w:lineRule="auto"/>
    </w:pPr>
  </w:style>
  <w:style w:type="paragraph" w:customStyle="1" w:styleId="576D679B7E4B4809BD4E9513B30297E4">
    <w:name w:val="576D679B7E4B4809BD4E9513B30297E4"/>
    <w:rsid w:val="00E2530A"/>
    <w:pPr>
      <w:spacing w:after="200" w:line="276" w:lineRule="auto"/>
    </w:pPr>
  </w:style>
  <w:style w:type="paragraph" w:customStyle="1" w:styleId="7A33638370F44389BF394F8F032E7B65">
    <w:name w:val="7A33638370F44389BF394F8F032E7B65"/>
    <w:rsid w:val="00E2530A"/>
    <w:pPr>
      <w:spacing w:after="200" w:line="276" w:lineRule="auto"/>
    </w:pPr>
  </w:style>
  <w:style w:type="paragraph" w:customStyle="1" w:styleId="40E71E4A5B2140A9A190E78E82EEF0E5">
    <w:name w:val="40E71E4A5B2140A9A190E78E82EEF0E5"/>
    <w:rsid w:val="00E2530A"/>
    <w:pPr>
      <w:spacing w:after="200" w:line="276" w:lineRule="auto"/>
    </w:pPr>
  </w:style>
  <w:style w:type="paragraph" w:customStyle="1" w:styleId="EA09D3878EFD4F7B9AA397EB17D34983">
    <w:name w:val="EA09D3878EFD4F7B9AA397EB17D34983"/>
    <w:rsid w:val="00E2530A"/>
    <w:pPr>
      <w:spacing w:after="200" w:line="276" w:lineRule="auto"/>
    </w:pPr>
  </w:style>
  <w:style w:type="paragraph" w:customStyle="1" w:styleId="120BD641D26243368E9DD8685BD010F3">
    <w:name w:val="120BD641D26243368E9DD8685BD010F3"/>
    <w:rsid w:val="00E2530A"/>
    <w:pPr>
      <w:spacing w:after="200" w:line="276" w:lineRule="auto"/>
    </w:pPr>
  </w:style>
  <w:style w:type="paragraph" w:customStyle="1" w:styleId="0F1BCA302FE34A2482CCB4043CB78267">
    <w:name w:val="0F1BCA302FE34A2482CCB4043CB78267"/>
    <w:rsid w:val="00E2530A"/>
    <w:pPr>
      <w:spacing w:after="200" w:line="276" w:lineRule="auto"/>
    </w:pPr>
  </w:style>
  <w:style w:type="paragraph" w:customStyle="1" w:styleId="39A24AE312A044B18455026BE3F1E6A1">
    <w:name w:val="39A24AE312A044B18455026BE3F1E6A1"/>
    <w:rsid w:val="008D1986"/>
  </w:style>
  <w:style w:type="paragraph" w:customStyle="1" w:styleId="D887B33C924F407F9482E24758074103">
    <w:name w:val="D887B33C924F407F9482E24758074103"/>
    <w:rsid w:val="008D1986"/>
  </w:style>
  <w:style w:type="paragraph" w:customStyle="1" w:styleId="134E52B6A3F440F59068045985C0AE4C">
    <w:name w:val="134E52B6A3F440F59068045985C0AE4C"/>
    <w:rsid w:val="008D1986"/>
  </w:style>
  <w:style w:type="paragraph" w:customStyle="1" w:styleId="F170CB42E25E4D32B96D76E1A208A265">
    <w:name w:val="F170CB42E25E4D32B96D76E1A208A265"/>
    <w:rsid w:val="008D1986"/>
  </w:style>
  <w:style w:type="paragraph" w:customStyle="1" w:styleId="4B36401F12E74996BE256793A9C02012">
    <w:name w:val="4B36401F12E74996BE256793A9C02012"/>
    <w:rsid w:val="008D1986"/>
  </w:style>
  <w:style w:type="paragraph" w:customStyle="1" w:styleId="759EA51DD34F4D1BB2DFDFF83AB817DA">
    <w:name w:val="759EA51DD34F4D1BB2DFDFF83AB817DA"/>
    <w:rsid w:val="008D1986"/>
  </w:style>
  <w:style w:type="paragraph" w:customStyle="1" w:styleId="E4769AE399A948E0B739AA5A0A41C6ED">
    <w:name w:val="E4769AE399A948E0B739AA5A0A41C6ED"/>
    <w:rsid w:val="008D1986"/>
  </w:style>
  <w:style w:type="paragraph" w:customStyle="1" w:styleId="96EA5DD1C2D24619AC92DC78393B87C0">
    <w:name w:val="96EA5DD1C2D24619AC92DC78393B87C0"/>
    <w:rsid w:val="008D1986"/>
  </w:style>
  <w:style w:type="paragraph" w:customStyle="1" w:styleId="4693B784542A4D07AB772E4127C61347">
    <w:name w:val="4693B784542A4D07AB772E4127C61347"/>
    <w:rsid w:val="008D1986"/>
  </w:style>
  <w:style w:type="paragraph" w:customStyle="1" w:styleId="7452F242A6614B41B20C02D15596E1AE">
    <w:name w:val="7452F242A6614B41B20C02D15596E1AE"/>
    <w:rsid w:val="008D1986"/>
  </w:style>
  <w:style w:type="paragraph" w:customStyle="1" w:styleId="63361A38A7B8408BB3246A52E8BDCDC8">
    <w:name w:val="63361A38A7B8408BB3246A52E8BDCDC8"/>
    <w:rsid w:val="008D1986"/>
  </w:style>
  <w:style w:type="paragraph" w:customStyle="1" w:styleId="6424AE0A776648DBA13D8657AC0014DB">
    <w:name w:val="6424AE0A776648DBA13D8657AC0014DB"/>
    <w:rsid w:val="008D1986"/>
  </w:style>
  <w:style w:type="paragraph" w:customStyle="1" w:styleId="03AC42AF3AD64FD09A8975589B4836E6">
    <w:name w:val="03AC42AF3AD64FD09A8975589B4836E6"/>
    <w:rsid w:val="008D1986"/>
  </w:style>
  <w:style w:type="paragraph" w:customStyle="1" w:styleId="B90F25EBDDD64F2DB72A6D55190E6CAF">
    <w:name w:val="B90F25EBDDD64F2DB72A6D55190E6CAF"/>
    <w:rsid w:val="008D1986"/>
  </w:style>
  <w:style w:type="paragraph" w:customStyle="1" w:styleId="2939353C7F1E460182BEFA44B936B808">
    <w:name w:val="2939353C7F1E460182BEFA44B936B808"/>
    <w:rsid w:val="008D1986"/>
  </w:style>
  <w:style w:type="paragraph" w:customStyle="1" w:styleId="1679E296CF26497FAF82FF6408F76E90">
    <w:name w:val="1679E296CF26497FAF82FF6408F76E90"/>
    <w:rsid w:val="008D1986"/>
  </w:style>
  <w:style w:type="paragraph" w:customStyle="1" w:styleId="5856702F24854798BC5C4F2EAC0F2457">
    <w:name w:val="5856702F24854798BC5C4F2EAC0F2457"/>
    <w:rsid w:val="008D1986"/>
  </w:style>
  <w:style w:type="paragraph" w:customStyle="1" w:styleId="63E86EA9EAA74A98B7AB50E90C35B396">
    <w:name w:val="63E86EA9EAA74A98B7AB50E90C35B396"/>
    <w:rsid w:val="008D1986"/>
  </w:style>
  <w:style w:type="paragraph" w:customStyle="1" w:styleId="F48B82FD5DCF4BA4AC1C79F5ACB49E7E">
    <w:name w:val="F48B82FD5DCF4BA4AC1C79F5ACB49E7E"/>
    <w:rsid w:val="008D1986"/>
  </w:style>
  <w:style w:type="paragraph" w:customStyle="1" w:styleId="37C50A490710469199AF6D5F09554C69">
    <w:name w:val="37C50A490710469199AF6D5F09554C69"/>
    <w:rsid w:val="008D1986"/>
  </w:style>
  <w:style w:type="paragraph" w:customStyle="1" w:styleId="48267131239842EF8F3476F6CCDC68D9">
    <w:name w:val="48267131239842EF8F3476F6CCDC68D9"/>
    <w:rsid w:val="008D1986"/>
  </w:style>
  <w:style w:type="paragraph" w:customStyle="1" w:styleId="E9073036B2FE44C680A9E31597985CAB">
    <w:name w:val="E9073036B2FE44C680A9E31597985CAB"/>
    <w:rsid w:val="00AC3C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B949394BD9A6499BD60F65415D63A5" ma:contentTypeVersion="13" ma:contentTypeDescription="Create a new document." ma:contentTypeScope="" ma:versionID="197ed8324eb5bb23122205ee80d05df8">
  <xsd:schema xmlns:xsd="http://www.w3.org/2001/XMLSchema" xmlns:xs="http://www.w3.org/2001/XMLSchema" xmlns:p="http://schemas.microsoft.com/office/2006/metadata/properties" xmlns:ns3="140088f6-e5d8-410f-8d69-5cec36d79804" xmlns:ns4="e9322eea-059f-40fc-9fed-6361840d7991" targetNamespace="http://schemas.microsoft.com/office/2006/metadata/properties" ma:root="true" ma:fieldsID="fd1565078187cf5f36f037df228dd498" ns3:_="" ns4:_="">
    <xsd:import namespace="140088f6-e5d8-410f-8d69-5cec36d79804"/>
    <xsd:import namespace="e9322eea-059f-40fc-9fed-6361840d79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088f6-e5d8-410f-8d69-5cec36d798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322eea-059f-40fc-9fed-6361840d799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6CC56-1320-4339-B093-7DDA9EE72105}">
  <ds:schemaRefs>
    <ds:schemaRef ds:uri="http://schemas.microsoft.com/sharepoint/v3/contenttype/forms"/>
  </ds:schemaRefs>
</ds:datastoreItem>
</file>

<file path=customXml/itemProps2.xml><?xml version="1.0" encoding="utf-8"?>
<ds:datastoreItem xmlns:ds="http://schemas.openxmlformats.org/officeDocument/2006/customXml" ds:itemID="{0595839F-249A-40C2-A97B-FE42F83C519A}">
  <ds:schemaRefs>
    <ds:schemaRef ds:uri="e9322eea-059f-40fc-9fed-6361840d7991"/>
    <ds:schemaRef ds:uri="http://purl.org/dc/terms/"/>
    <ds:schemaRef ds:uri="http://schemas.openxmlformats.org/package/2006/metadata/core-properties"/>
    <ds:schemaRef ds:uri="140088f6-e5d8-410f-8d69-5cec36d7980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BCBECB6-F365-496B-98F5-C516B61BD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088f6-e5d8-410f-8d69-5cec36d79804"/>
    <ds:schemaRef ds:uri="e9322eea-059f-40fc-9fed-6361840d7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D09424-5680-4BB4-A623-4443B3F8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Leefomgeving en Recreatie Leerling BB</Template>
  <TotalTime>1</TotalTime>
  <Pages>7</Pages>
  <Words>884</Words>
  <Characters>4868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Aeres</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Groene Norm VMBO</dc:creator>
  <cp:lastModifiedBy>Veerle dhr. Veltman - van Kappel</cp:lastModifiedBy>
  <cp:revision>2</cp:revision>
  <cp:lastPrinted>2020-11-10T10:12:00Z</cp:lastPrinted>
  <dcterms:created xsi:type="dcterms:W3CDTF">2020-11-18T10:53:00Z</dcterms:created>
  <dcterms:modified xsi:type="dcterms:W3CDTF">2020-11-18T10:53:00Z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0x01010068B949394BD9A6499BD60F65415D63A5</vt:lpwstr>
  </property>
</Properties>
</file>